
<file path=[Content_Types].xml><?xml version="1.0" encoding="utf-8"?>
<Types xmlns="http://schemas.openxmlformats.org/package/2006/content-types">
  <Override PartName="/ppt/slides/slide5.xml" ContentType="application/vnd.openxmlformats-officedocument.presentationml.slide+xml"/>
  <Override PartName="/ppt/slides/slide6.xml" ContentType="application/vnd.openxmlformats-officedocument.presentationml.slide+xml"/>
  <Override PartName="/ppt/slideLayouts/slideLayout7.xml" ContentType="application/vnd.openxmlformats-officedocument.presentationml.slideLayout+xml"/>
  <Override PartName="/ppt/slideLayouts/slideLayout8.xml" ContentType="application/vnd.openxmlformats-officedocument.presentationml.slideLayout+xml"/>
  <Default Extension="png" ContentType="image/png"/>
  <Override PartName="/ppt/slideMasters/slideMaster1.xml" ContentType="application/vnd.openxmlformats-officedocument.presentationml.slideMaster+xml"/>
  <Override PartName="/ppt/slides/slide3.xml" ContentType="application/vnd.openxmlformats-officedocument.presentationml.slide+xml"/>
  <Override PartName="/ppt/slides/slide4.xml" ContentType="application/vnd.openxmlformats-officedocument.presentationml.slide+xml"/>
  <Override PartName="/ppt/presProps.xml" ContentType="application/vnd.openxmlformats-officedocument.presentationml.presProps+xml"/>
  <Override PartName="/ppt/slideLayouts/slideLayout4.xml" ContentType="application/vnd.openxmlformats-officedocument.presentationml.slideLayout+xml"/>
  <Override PartName="/ppt/slideLayouts/slideLayout5.xml" ContentType="application/vnd.openxmlformats-officedocument.presentationml.slideLayout+xml"/>
  <Override PartName="/ppt/slideLayouts/slideLayout6.xml" ContentType="application/vnd.openxmlformats-officedocument.presentationml.slideLayout+xml"/>
  <Override PartName="/ppt/slides/slide1.xml" ContentType="application/vnd.openxmlformats-officedocument.presentationml.slide+xml"/>
  <Override PartName="/ppt/slides/slide2.xml" ContentType="application/vnd.openxmlformats-officedocument.presentationml.slide+xml"/>
  <Override PartName="/ppt/theme/theme1.xml" ContentType="application/vnd.openxmlformats-officedocument.theme+xml"/>
  <Default Extension="jpeg" ContentType="image/jpeg"/>
  <Override PartName="/ppt/slideLayouts/slideLayout2.xml" ContentType="application/vnd.openxmlformats-officedocument.presentationml.slideLayout+xml"/>
  <Override PartName="/ppt/slideLayouts/slideLayout3.xml" ContentType="application/vnd.openxmlformats-officedocument.presentationml.slideLayout+xml"/>
  <Default Extension="rels" ContentType="application/vnd.openxmlformats-package.relationships+xml"/>
  <Default Extension="xml" ContentType="application/xml"/>
  <Override PartName="/ppt/presentation.xml" ContentType="application/vnd.openxmlformats-officedocument.presentationml.presentation.main+xml"/>
  <Override PartName="/ppt/slideLayouts/slideLayout1.xml" ContentType="application/vnd.openxmlformats-officedocument.presentationml.slideLayout+xml"/>
  <Override PartName="/docProps/app.xml" ContentType="application/vnd.openxmlformats-officedocument.extended-properties+xml"/>
  <Override PartName="/ppt/slides/slide10.xml" ContentType="application/vnd.openxmlformats-officedocument.presentationml.slide+xml"/>
  <Override PartName="/ppt/tableStyles.xml" ContentType="application/vnd.openxmlformats-officedocument.presentationml.tableStyles+xml"/>
  <Override PartName="/ppt/slideLayouts/slideLayout11.xml" ContentType="application/vnd.openxmlformats-officedocument.presentationml.slideLayout+xml"/>
  <Default Extension="wdp" ContentType="image/vnd.ms-photo"/>
  <Override PartName="/ppt/slideLayouts/slideLayout10.xml" ContentType="application/vnd.openxmlformats-officedocument.presentationml.slideLayout+xml"/>
  <Override PartName="/ppt/slides/slide7.xml" ContentType="application/vnd.openxmlformats-officedocument.presentationml.slide+xml"/>
  <Override PartName="/ppt/slides/slide8.xml" ContentType="application/vnd.openxmlformats-officedocument.presentationml.slide+xml"/>
  <Override PartName="/ppt/slides/slide9.xml" ContentType="application/vnd.openxmlformats-officedocument.presentationml.slide+xml"/>
  <Override PartName="/ppt/viewProps.xml" ContentType="application/vnd.openxmlformats-officedocument.presentationml.viewProps+xml"/>
  <Override PartName="/ppt/slideLayouts/slideLayout9.xml" ContentType="application/vnd.openxmlformats-officedocument.presentationml.slide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ppt/presentation.xml"/><Relationship Id="rId4" Type="http://schemas.openxmlformats.org/officeDocument/2006/relationships/extended-properties" Target="docProps/app.xml"/></Relationships>
</file>

<file path=ppt/presentation.xml><?xml version="1.0" encoding="utf-8"?>
<p:presentation xmlns:a="http://schemas.openxmlformats.org/drawingml/2006/main" xmlns:r="http://schemas.openxmlformats.org/officeDocument/2006/relationships" xmlns:p="http://schemas.openxmlformats.org/presentationml/2006/main" saveSubsetFonts="1">
  <p:sldMasterIdLst>
    <p:sldMasterId id="2147483660" r:id="rId1"/>
  </p:sldMasterIdLst>
  <p:sldIdLst>
    <p:sldId id="256" r:id="rId2"/>
    <p:sldId id="257" r:id="rId3"/>
    <p:sldId id="267" r:id="rId4"/>
    <p:sldId id="259" r:id="rId5"/>
    <p:sldId id="261" r:id="rId6"/>
    <p:sldId id="262" r:id="rId7"/>
    <p:sldId id="263" r:id="rId8"/>
    <p:sldId id="264" r:id="rId9"/>
    <p:sldId id="265" r:id="rId10"/>
    <p:sldId id="266" r:id="rId11"/>
  </p:sldIdLst>
  <p:sldSz cx="9144000" cy="6858000" type="screen4x3"/>
  <p:notesSz cx="6858000" cy="9144000"/>
  <p:defaultTex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p:defaultTextStyle>
</p:presentation>
</file>

<file path=ppt/presProps.xml><?xml version="1.0" encoding="utf-8"?>
<p:presentationPr xmlns:a="http://schemas.openxmlformats.org/drawingml/2006/main" xmlns:r="http://schemas.openxmlformats.org/officeDocument/2006/relationships" xmlns:p="http://schemas.openxmlformats.org/presentationml/2006/main"/>
</file>

<file path=ppt/tableStyles.xml><?xml version="1.0" encoding="utf-8"?>
<a:tblStyleLst xmlns:a="http://schemas.openxmlformats.org/drawingml/2006/main" def="{5C22544A-7EE6-4342-B048-85BDC9FD1C3A}">
  <a:tblStyle styleId="{5C22544A-7EE6-4342-B048-85BDC9FD1C3A}" styleName="Средний стиль 2 - акцент 1">
    <a:wholeTbl>
      <a:tcTxStyle>
        <a:fontRef idx="minor">
          <a:prstClr val="black"/>
        </a:fontRef>
        <a:schemeClr val="dk1"/>
      </a:tcTxStyle>
      <a:tcStyle>
        <a:tcBdr>
          <a:left>
            <a:ln w="12700" cmpd="sng">
              <a:solidFill>
                <a:schemeClr val="lt1"/>
              </a:solidFill>
            </a:ln>
          </a:left>
          <a:right>
            <a:ln w="12700" cmpd="sng">
              <a:solidFill>
                <a:schemeClr val="lt1"/>
              </a:solidFill>
            </a:ln>
          </a:right>
          <a:top>
            <a:ln w="12700" cmpd="sng">
              <a:solidFill>
                <a:schemeClr val="lt1"/>
              </a:solidFill>
            </a:ln>
          </a:top>
          <a:bottom>
            <a:ln w="12700" cmpd="sng">
              <a:solidFill>
                <a:schemeClr val="lt1"/>
              </a:solidFill>
            </a:ln>
          </a:bottom>
          <a:insideH>
            <a:ln w="12700" cmpd="sng">
              <a:solidFill>
                <a:schemeClr val="lt1"/>
              </a:solidFill>
            </a:ln>
          </a:insideH>
          <a:insideV>
            <a:ln w="12700" cmpd="sng">
              <a:solidFill>
                <a:schemeClr val="lt1"/>
              </a:solidFill>
            </a:ln>
          </a:insideV>
        </a:tcBdr>
        <a:fill>
          <a:solidFill>
            <a:schemeClr val="accent1">
              <a:tint val="20000"/>
            </a:schemeClr>
          </a:solidFill>
        </a:fill>
      </a:tcStyle>
    </a:wholeTbl>
    <a:band1H>
      <a:tcStyle>
        <a:tcBdr/>
        <a:fill>
          <a:solidFill>
            <a:schemeClr val="accent1">
              <a:tint val="40000"/>
            </a:schemeClr>
          </a:solidFill>
        </a:fill>
      </a:tcStyle>
    </a:band1H>
    <a:band2H>
      <a:tcStyle>
        <a:tcBdr/>
      </a:tcStyle>
    </a:band2H>
    <a:band1V>
      <a:tcStyle>
        <a:tcBdr/>
        <a:fill>
          <a:solidFill>
            <a:schemeClr val="accent1">
              <a:tint val="40000"/>
            </a:schemeClr>
          </a:solidFill>
        </a:fill>
      </a:tcStyle>
    </a:band1V>
    <a:band2V>
      <a:tcStyle>
        <a:tcBdr/>
      </a:tcStyle>
    </a:band2V>
    <a:lastCol>
      <a:tcTxStyle b="on">
        <a:fontRef idx="minor">
          <a:prstClr val="black"/>
        </a:fontRef>
        <a:schemeClr val="lt1"/>
      </a:tcTxStyle>
      <a:tcStyle>
        <a:tcBdr/>
        <a:fill>
          <a:solidFill>
            <a:schemeClr val="accent1"/>
          </a:solidFill>
        </a:fill>
      </a:tcStyle>
    </a:lastCol>
    <a:firstCol>
      <a:tcTxStyle b="on">
        <a:fontRef idx="minor">
          <a:prstClr val="black"/>
        </a:fontRef>
        <a:schemeClr val="lt1"/>
      </a:tcTxStyle>
      <a:tcStyle>
        <a:tcBdr/>
        <a:fill>
          <a:solidFill>
            <a:schemeClr val="accent1"/>
          </a:solidFill>
        </a:fill>
      </a:tcStyle>
    </a:firstCol>
    <a:lastRow>
      <a:tcTxStyle b="on">
        <a:fontRef idx="minor">
          <a:prstClr val="black"/>
        </a:fontRef>
        <a:schemeClr val="lt1"/>
      </a:tcTxStyle>
      <a:tcStyle>
        <a:tcBdr>
          <a:top>
            <a:ln w="38100" cmpd="sng">
              <a:solidFill>
                <a:schemeClr val="lt1"/>
              </a:solidFill>
            </a:ln>
          </a:top>
        </a:tcBdr>
        <a:fill>
          <a:solidFill>
            <a:schemeClr val="accent1"/>
          </a:solidFill>
        </a:fill>
      </a:tcStyle>
    </a:lastRow>
    <a:firstRow>
      <a:tcTxStyle b="on">
        <a:fontRef idx="minor">
          <a:prstClr val="black"/>
        </a:fontRef>
        <a:schemeClr val="lt1"/>
      </a:tcTxStyle>
      <a:tcStyle>
        <a:tcBdr>
          <a:bottom>
            <a:ln w="38100" cmpd="sng">
              <a:solidFill>
                <a:schemeClr val="lt1"/>
              </a:solidFill>
            </a:ln>
          </a:bottom>
        </a:tcBdr>
        <a:fill>
          <a:solidFill>
            <a:schemeClr val="accent1"/>
          </a:solidFill>
        </a:fill>
      </a:tcStyle>
    </a:firstRow>
  </a:tblStyle>
</a:tblStyleLst>
</file>

<file path=ppt/viewProps.xml><?xml version="1.0" encoding="utf-8"?>
<p:viewPr xmlns:a="http://schemas.openxmlformats.org/drawingml/2006/main" xmlns:r="http://schemas.openxmlformats.org/officeDocument/2006/relationships" xmlns:p="http://schemas.openxmlformats.org/presentationml/2006/main">
  <p:normalViewPr showOutlineIcons="0">
    <p:restoredLeft sz="15620"/>
    <p:restoredTop sz="94660"/>
  </p:normalViewPr>
  <p:slideViewPr>
    <p:cSldViewPr>
      <p:cViewPr>
        <p:scale>
          <a:sx n="100" d="100"/>
          <a:sy n="100" d="100"/>
        </p:scale>
        <p:origin x="-294" y="-150"/>
      </p:cViewPr>
      <p:guideLst>
        <p:guide orient="horz" pos="2160"/>
        <p:guide pos="2880"/>
      </p:guideLst>
    </p:cSldViewPr>
  </p:slideViewPr>
  <p:notesTextViewPr>
    <p:cViewPr>
      <p:scale>
        <a:sx n="100" d="100"/>
        <a:sy n="100" d="100"/>
      </p:scale>
      <p:origin x="0" y="0"/>
    </p:cViewPr>
  </p:notesTextViewPr>
  <p:gridSpacing cx="73736200" cy="73736200"/>
</p:viewPr>
</file>

<file path=ppt/_rels/presentation.xml.rels><?xml version="1.0" encoding="UTF-8" standalone="yes"?>
<Relationships xmlns="http://schemas.openxmlformats.org/package/2006/relationships"><Relationship Id="rId8" Type="http://schemas.openxmlformats.org/officeDocument/2006/relationships/slide" Target="slides/slide7.xml"/><Relationship Id="rId13" Type="http://schemas.openxmlformats.org/officeDocument/2006/relationships/viewProps" Target="viewProps.xml"/><Relationship Id="rId3" Type="http://schemas.openxmlformats.org/officeDocument/2006/relationships/slide" Target="slides/slide2.xml"/><Relationship Id="rId7" Type="http://schemas.openxmlformats.org/officeDocument/2006/relationships/slide" Target="slides/slide6.xml"/><Relationship Id="rId12" Type="http://schemas.openxmlformats.org/officeDocument/2006/relationships/presProps" Target="presProps.xml"/><Relationship Id="rId2" Type="http://schemas.openxmlformats.org/officeDocument/2006/relationships/slide" Target="slides/slide1.xml"/><Relationship Id="rId1" Type="http://schemas.openxmlformats.org/officeDocument/2006/relationships/slideMaster" Target="slideMasters/slideMaster1.xml"/><Relationship Id="rId6" Type="http://schemas.openxmlformats.org/officeDocument/2006/relationships/slide" Target="slides/slide5.xml"/><Relationship Id="rId11" Type="http://schemas.openxmlformats.org/officeDocument/2006/relationships/slide" Target="slides/slide10.xml"/><Relationship Id="rId5" Type="http://schemas.openxmlformats.org/officeDocument/2006/relationships/slide" Target="slides/slide4.xml"/><Relationship Id="rId15" Type="http://schemas.openxmlformats.org/officeDocument/2006/relationships/tableStyles" Target="tableStyles.xml"/><Relationship Id="rId10" Type="http://schemas.openxmlformats.org/officeDocument/2006/relationships/slide" Target="slides/slide9.xml"/><Relationship Id="rId4" Type="http://schemas.openxmlformats.org/officeDocument/2006/relationships/slide" Target="slides/slide3.xml"/><Relationship Id="rId9" Type="http://schemas.openxmlformats.org/officeDocument/2006/relationships/slide" Target="slides/slide8.xml"/><Relationship Id="rId14" Type="http://schemas.openxmlformats.org/officeDocument/2006/relationships/theme" Target="theme/theme1.xml"/></Relationships>
</file>

<file path=ppt/slideLayouts/_rels/slideLayout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slideMaster" Target="../slideMasters/slideMaster1.xml"/></Relationships>
</file>

<file path=ppt/slideLayouts/_rels/slideLayout10.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11.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2.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3.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4.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5.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6.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7.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8.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_rels/slideLayout9.xml.rels><?xml version="1.0" encoding="UTF-8" standalone="yes"?>
<Relationships xmlns="http://schemas.openxmlformats.org/package/2006/relationships"><Relationship Id="rId1" Type="http://schemas.openxmlformats.org/officeDocument/2006/relationships/slideMaster" Target="../slideMasters/slideMaster1.xml"/></Relationships>
</file>

<file path=ppt/slideLayouts/slideLayout1.xml><?xml version="1.0" encoding="utf-8"?>
<p:sldLayout xmlns:a="http://schemas.openxmlformats.org/drawingml/2006/main" xmlns:r="http://schemas.openxmlformats.org/officeDocument/2006/relationships" xmlns:p="http://schemas.openxmlformats.org/presentationml/2006/main" showMasterSp="0" type="title" preserve="1">
  <p:cSld name="Титульный слайд">
    <p:bg>
      <p:bgRef idx="1002">
        <a:schemeClr val="bg1"/>
      </p:bgRef>
    </p:bg>
    <p:spTree>
      <p:nvGrpSpPr>
        <p:cNvPr id="1" name=""/>
        <p:cNvGrpSpPr/>
        <p:nvPr/>
      </p:nvGrpSpPr>
      <p:grpSpPr>
        <a:xfrm>
          <a:off x="0" y="0"/>
          <a:ext cx="0" cy="0"/>
          <a:chOff x="0" y="0"/>
          <a:chExt cx="0" cy="0"/>
        </a:xfrm>
      </p:grpSpPr>
      <p:sp>
        <p:nvSpPr>
          <p:cNvPr id="8" name="Прямоугольник 7"/>
          <p:cNvSpPr/>
          <p:nvPr/>
        </p:nvSpPr>
        <p:spPr>
          <a:xfrm flipH="1">
            <a:off x="2667000" y="0"/>
            <a:ext cx="6477000" cy="6858000"/>
          </a:xfrm>
          <a:prstGeom prst="rect">
            <a:avLst/>
          </a:prstGeom>
          <a:blipFill>
            <a:blip r:embed="rId2">
              <a:alphaModFix amt="43000"/>
            </a:blip>
            <a:tile tx="0" ty="0" sx="50000" sy="50000" flip="none" algn="tl"/>
          </a:blipFill>
          <a:ln w="0" cap="flat" cmpd="sng" algn="ctr">
            <a:noFill/>
            <a:prstDash val="solid"/>
          </a:ln>
          <a:effectLst>
            <a:fillOverlay blend="mult">
              <a:gradFill rotWithShape="1">
                <a:gsLst>
                  <a:gs pos="0">
                    <a:schemeClr val="tx2">
                      <a:tint val="62000"/>
                      <a:satMod val="420000"/>
                    </a:schemeClr>
                  </a:gs>
                  <a:gs pos="100000">
                    <a:schemeClr val="tx2">
                      <a:shade val="20000"/>
                      <a:satMod val="170000"/>
                    </a:schemeClr>
                  </a:gs>
                </a:gsLst>
                <a:path path="circle">
                  <a:fillToRect l="50000" t="100000" r="50000"/>
                </a:path>
                <a:tileRect/>
              </a:gradFill>
            </a:fillOverlay>
            <a:innerShdw blurRad="63500" dist="44450" dir="10800000">
              <a:srgbClr val="000000">
                <a:alpha val="50000"/>
              </a:srgbClr>
            </a:innerShdw>
          </a:effectLst>
        </p:spPr>
        <p:style>
          <a:lnRef idx="3">
            <a:schemeClr val="lt1"/>
          </a:lnRef>
          <a:fillRef idx="1">
            <a:schemeClr val="accent1"/>
          </a:fillRef>
          <a:effectRef idx="1">
            <a:schemeClr val="accent1"/>
          </a:effectRef>
          <a:fontRef idx="minor">
            <a:schemeClr val="lt1"/>
          </a:fontRef>
        </p:style>
        <p:txBody>
          <a:bodyPr anchor="ctr"/>
          <a:lstStyle>
            <a:extLst/>
          </a:lstStyle>
          <a:p>
            <a:pPr algn="ctr" eaLnBrk="1" latinLnBrk="0" hangingPunct="1"/>
            <a:endParaRPr kumimoji="0" lang="en-US"/>
          </a:p>
        </p:txBody>
      </p:sp>
      <p:sp>
        <p:nvSpPr>
          <p:cNvPr id="9" name="Прямая соединительная линия 8"/>
          <p:cNvSpPr>
            <a:spLocks noChangeShapeType="1"/>
          </p:cNvSpPr>
          <p:nvPr/>
        </p:nvSpPr>
        <p:spPr bwMode="auto">
          <a:xfrm rot="16200000">
            <a:off x="-762000" y="3429000"/>
            <a:ext cx="6858000" cy="0"/>
          </a:xfrm>
          <a:prstGeom prst="line">
            <a:avLst/>
          </a:prstGeom>
          <a:noFill/>
          <a:ln w="11430" cap="flat" cmpd="sng" algn="ctr">
            <a:solidFill>
              <a:schemeClr val="bg1">
                <a:shade val="95000"/>
              </a:schemeClr>
            </a:solidFill>
            <a:prstDash val="solid"/>
            <a:miter lim="800000"/>
            <a:headEnd type="none" w="med" len="med"/>
            <a:tailEnd type="none" w="med" len="med"/>
          </a:ln>
          <a:effectLst/>
        </p:spPr>
        <p:txBody>
          <a:bodyPr vert="horz" wrap="square" lIns="91440" tIns="45720" rIns="91440" bIns="45720" anchor="t" compatLnSpc="1"/>
          <a:lstStyle>
            <a:extLst/>
          </a:lstStyle>
          <a:p>
            <a:endParaRPr kumimoji="0" lang="en-US"/>
          </a:p>
        </p:txBody>
      </p:sp>
      <p:sp>
        <p:nvSpPr>
          <p:cNvPr id="12" name="Заголовок 11"/>
          <p:cNvSpPr>
            <a:spLocks noGrp="1"/>
          </p:cNvSpPr>
          <p:nvPr>
            <p:ph type="ctrTitle"/>
          </p:nvPr>
        </p:nvSpPr>
        <p:spPr>
          <a:xfrm>
            <a:off x="3366868" y="533400"/>
            <a:ext cx="5105400" cy="2868168"/>
          </a:xfrm>
        </p:spPr>
        <p:txBody>
          <a:bodyPr lIns="45720" tIns="0" rIns="45720">
            <a:noAutofit/>
          </a:bodyPr>
          <a:lstStyle>
            <a:lvl1pPr algn="r">
              <a:defRPr sz="4200" b="1"/>
            </a:lvl1pPr>
            <a:extLst/>
          </a:lstStyle>
          <a:p>
            <a:r>
              <a:rPr kumimoji="0" lang="ru-RU" smtClean="0"/>
              <a:t>Образец заголовка</a:t>
            </a:r>
            <a:endParaRPr kumimoji="0" lang="en-US"/>
          </a:p>
        </p:txBody>
      </p:sp>
      <p:sp>
        <p:nvSpPr>
          <p:cNvPr id="25" name="Подзаголовок 24"/>
          <p:cNvSpPr>
            <a:spLocks noGrp="1"/>
          </p:cNvSpPr>
          <p:nvPr>
            <p:ph type="subTitle" idx="1"/>
          </p:nvPr>
        </p:nvSpPr>
        <p:spPr>
          <a:xfrm>
            <a:off x="3354442" y="3539864"/>
            <a:ext cx="5114778" cy="1101248"/>
          </a:xfrm>
        </p:spPr>
        <p:txBody>
          <a:bodyPr lIns="45720" tIns="0" rIns="45720" bIns="0"/>
          <a:lstStyle>
            <a:lvl1pPr marL="0" indent="0" algn="r">
              <a:buNone/>
              <a:defRPr sz="2200">
                <a:solidFill>
                  <a:srgbClr val="FFFFFF"/>
                </a:solidFill>
                <a:effectLst/>
              </a:defRPr>
            </a:lvl1pPr>
            <a:lvl2pPr marL="457200" indent="0" algn="ctr">
              <a:buNone/>
            </a:lvl2pPr>
            <a:lvl3pPr marL="914400" indent="0" algn="ctr">
              <a:buNone/>
            </a:lvl3pPr>
            <a:lvl4pPr marL="1371600" indent="0" algn="ctr">
              <a:buNone/>
            </a:lvl4pPr>
            <a:lvl5pPr marL="1828800" indent="0" algn="ctr">
              <a:buNone/>
            </a:lvl5pPr>
            <a:lvl6pPr marL="2286000" indent="0" algn="ctr">
              <a:buNone/>
            </a:lvl6pPr>
            <a:lvl7pPr marL="2743200" indent="0" algn="ctr">
              <a:buNone/>
            </a:lvl7pPr>
            <a:lvl8pPr marL="3200400" indent="0" algn="ctr">
              <a:buNone/>
            </a:lvl8pPr>
            <a:lvl9pPr marL="3657600" indent="0" algn="ctr">
              <a:buNone/>
            </a:lvl9pPr>
            <a:extLst/>
          </a:lstStyle>
          <a:p>
            <a:r>
              <a:rPr kumimoji="0" lang="ru-RU" smtClean="0"/>
              <a:t>Образец подзаголовка</a:t>
            </a:r>
            <a:endParaRPr kumimoji="0" lang="en-US"/>
          </a:p>
        </p:txBody>
      </p:sp>
      <p:sp>
        <p:nvSpPr>
          <p:cNvPr id="31" name="Дата 30"/>
          <p:cNvSpPr>
            <a:spLocks noGrp="1"/>
          </p:cNvSpPr>
          <p:nvPr>
            <p:ph type="dt" sz="half" idx="10"/>
          </p:nvPr>
        </p:nvSpPr>
        <p:spPr>
          <a:xfrm>
            <a:off x="5871224" y="6557946"/>
            <a:ext cx="2002464" cy="226902"/>
          </a:xfrm>
        </p:spPr>
        <p:txBody>
          <a:bodyPr/>
          <a:lstStyle>
            <a:lvl1pPr>
              <a:defRPr lang="en-US" smtClean="0">
                <a:solidFill>
                  <a:srgbClr val="FFFFFF"/>
                </a:solidFill>
              </a:defRPr>
            </a:lvl1pPr>
            <a:extLst/>
          </a:lstStyle>
          <a:p>
            <a:fld id="{5B106E36-FD25-4E2D-B0AA-010F637433A0}" type="datetimeFigureOut">
              <a:rPr lang="ru-RU" smtClean="0"/>
              <a:pPr/>
              <a:t>30.12.2025</a:t>
            </a:fld>
            <a:endParaRPr lang="ru-RU"/>
          </a:p>
        </p:txBody>
      </p:sp>
      <p:sp>
        <p:nvSpPr>
          <p:cNvPr id="18" name="Нижний колонтитул 17"/>
          <p:cNvSpPr>
            <a:spLocks noGrp="1"/>
          </p:cNvSpPr>
          <p:nvPr>
            <p:ph type="ftr" sz="quarter" idx="11"/>
          </p:nvPr>
        </p:nvSpPr>
        <p:spPr>
          <a:xfrm>
            <a:off x="2819400" y="6557946"/>
            <a:ext cx="2927722" cy="228600"/>
          </a:xfrm>
        </p:spPr>
        <p:txBody>
          <a:bodyPr/>
          <a:lstStyle>
            <a:lvl1pPr>
              <a:defRPr lang="en-US" dirty="0">
                <a:solidFill>
                  <a:srgbClr val="FFFFFF"/>
                </a:solidFill>
              </a:defRPr>
            </a:lvl1pPr>
            <a:extLst/>
          </a:lstStyle>
          <a:p>
            <a:endParaRPr lang="ru-RU"/>
          </a:p>
        </p:txBody>
      </p:sp>
      <p:sp>
        <p:nvSpPr>
          <p:cNvPr id="29" name="Номер слайда 28"/>
          <p:cNvSpPr>
            <a:spLocks noGrp="1"/>
          </p:cNvSpPr>
          <p:nvPr>
            <p:ph type="sldNum" sz="quarter" idx="12"/>
          </p:nvPr>
        </p:nvSpPr>
        <p:spPr>
          <a:xfrm>
            <a:off x="7880884" y="6556248"/>
            <a:ext cx="588336" cy="228600"/>
          </a:xfrm>
        </p:spPr>
        <p:txBody>
          <a:bodyPr/>
          <a:lstStyle>
            <a:lvl1pPr>
              <a:defRPr lang="en-US" smtClean="0">
                <a:solidFill>
                  <a:srgbClr val="FFFFFF"/>
                </a:solidFill>
              </a:defRPr>
            </a:lvl1pPr>
            <a:extLst/>
          </a:lstStyle>
          <a:p>
            <a:fld id="{725C68B6-61C2-468F-89AB-4B9F7531AA68}" type="slidenum">
              <a:rPr lang="ru-RU" smtClean="0"/>
              <a:pPr/>
              <a:t>‹#›</a:t>
            </a:fld>
            <a:endParaRPr lang="ru-RU"/>
          </a:p>
        </p:txBody>
      </p:sp>
    </p:spTree>
  </p:cSld>
  <p:clrMapOvr>
    <a:overrideClrMapping bg1="lt1" tx1="dk1" bg2="lt2" tx2="dk2" accent1="accent1" accent2="accent2" accent3="accent3" accent4="accent4" accent5="accent5" accent6="accent6" hlink="hlink" folHlink="folHlink"/>
  </p:clrMapOvr>
</p:sldLayout>
</file>

<file path=ppt/slideLayouts/slideLayout10.xml><?xml version="1.0" encoding="utf-8"?>
<p:sldLayout xmlns:a="http://schemas.openxmlformats.org/drawingml/2006/main" xmlns:r="http://schemas.openxmlformats.org/officeDocument/2006/relationships" xmlns:p="http://schemas.openxmlformats.org/presentationml/2006/main" type="vertTx" preserve="1">
  <p:cSld name="Заголовок и вертикальный текст">
    <p:spTree>
      <p:nvGrpSpPr>
        <p:cNvPr id="1" name=""/>
        <p:cNvGrpSpPr/>
        <p:nvPr/>
      </p:nvGrpSpPr>
      <p:grpSpPr>
        <a:xfrm>
          <a:off x="0" y="0"/>
          <a:ext cx="0" cy="0"/>
          <a:chOff x="0" y="0"/>
          <a:chExt cx="0" cy="0"/>
        </a:xfrm>
      </p:grpSpPr>
      <p:sp>
        <p:nvSpPr>
          <p:cNvPr id="2" name="Заголовок 1"/>
          <p:cNvSpPr>
            <a:spLocks noGrp="1"/>
          </p:cNvSpPr>
          <p:nvPr>
            <p:ph type="title"/>
          </p:nvPr>
        </p:nvSpPr>
        <p:spPr/>
        <p:txBody>
          <a:bodyPr/>
          <a:lstStyle>
            <a:extLst/>
          </a:lstStyle>
          <a:p>
            <a:r>
              <a:rPr kumimoji="0" lang="ru-RU" smtClean="0"/>
              <a:t>Образец заголовка</a:t>
            </a:r>
            <a:endParaRPr kumimoji="0" lang="en-US"/>
          </a:p>
        </p:txBody>
      </p:sp>
      <p:sp>
        <p:nvSpPr>
          <p:cNvPr id="3" name="Вертикальный текст 2"/>
          <p:cNvSpPr>
            <a:spLocks noGrp="1"/>
          </p:cNvSpPr>
          <p:nvPr>
            <p:ph type="body" orient="vert" idx="1"/>
          </p:nvPr>
        </p:nvSpPr>
        <p:spPr/>
        <p:txBody>
          <a:bodyPr vert="eaVert"/>
          <a:lstStyle>
            <a:extLst/>
          </a:lstStyle>
          <a:p>
            <a:pPr lvl="0" eaLnBrk="1" latinLnBrk="0" hangingPunct="1"/>
            <a:r>
              <a:rPr lang="ru-RU" smtClean="0"/>
              <a:t>Образец текста</a:t>
            </a:r>
          </a:p>
          <a:p>
            <a:pPr lvl="1" eaLnBrk="1" latinLnBrk="0" hangingPunct="1"/>
            <a:r>
              <a:rPr lang="ru-RU" smtClean="0"/>
              <a:t>Второй уровень</a:t>
            </a:r>
          </a:p>
          <a:p>
            <a:pPr lvl="2" eaLnBrk="1" latinLnBrk="0" hangingPunct="1"/>
            <a:r>
              <a:rPr lang="ru-RU" smtClean="0"/>
              <a:t>Третий уровень</a:t>
            </a:r>
          </a:p>
          <a:p>
            <a:pPr lvl="3" eaLnBrk="1" latinLnBrk="0" hangingPunct="1"/>
            <a:r>
              <a:rPr lang="ru-RU" smtClean="0"/>
              <a:t>Четвертый уровень</a:t>
            </a:r>
          </a:p>
          <a:p>
            <a:pPr lvl="4" eaLnBrk="1" latinLnBrk="0" hangingPunct="1"/>
            <a:r>
              <a:rPr lang="ru-RU" smtClean="0"/>
              <a:t>Пятый уровень</a:t>
            </a:r>
            <a:endParaRPr kumimoji="0" lang="en-US"/>
          </a:p>
        </p:txBody>
      </p:sp>
      <p:sp>
        <p:nvSpPr>
          <p:cNvPr id="4" name="Дата 3"/>
          <p:cNvSpPr>
            <a:spLocks noGrp="1"/>
          </p:cNvSpPr>
          <p:nvPr>
            <p:ph type="dt" sz="half" idx="10"/>
          </p:nvPr>
        </p:nvSpPr>
        <p:spPr/>
        <p:txBody>
          <a:bodyPr/>
          <a:lstStyle>
            <a:extLst/>
          </a:lstStyle>
          <a:p>
            <a:fld id="{5B106E36-FD25-4E2D-B0AA-010F637433A0}" type="datetimeFigureOut">
              <a:rPr lang="ru-RU" smtClean="0"/>
              <a:pPr/>
              <a:t>30.12.2025</a:t>
            </a:fld>
            <a:endParaRPr lang="ru-RU"/>
          </a:p>
        </p:txBody>
      </p:sp>
      <p:sp>
        <p:nvSpPr>
          <p:cNvPr id="5" name="Нижний колонтитул 4"/>
          <p:cNvSpPr>
            <a:spLocks noGrp="1"/>
          </p:cNvSpPr>
          <p:nvPr>
            <p:ph type="ftr" sz="quarter" idx="11"/>
          </p:nvPr>
        </p:nvSpPr>
        <p:spPr/>
        <p:txBody>
          <a:bodyPr/>
          <a:lstStyle>
            <a:extLst/>
          </a:lstStyle>
          <a:p>
            <a:endParaRPr lang="ru-RU"/>
          </a:p>
        </p:txBody>
      </p:sp>
      <p:sp>
        <p:nvSpPr>
          <p:cNvPr id="6" name="Номер слайда 5"/>
          <p:cNvSpPr>
            <a:spLocks noGrp="1"/>
          </p:cNvSpPr>
          <p:nvPr>
            <p:ph type="sldNum" sz="quarter" idx="12"/>
          </p:nvPr>
        </p:nvSpPr>
        <p:spPr/>
        <p:txBody>
          <a:bodyPr/>
          <a:lstStyle>
            <a:extLst/>
          </a:lstStyle>
          <a:p>
            <a:fld id="{725C68B6-61C2-468F-89AB-4B9F7531AA68}" type="slidenum">
              <a:rPr lang="ru-RU" smtClean="0"/>
              <a:pPr/>
              <a:t>‹#›</a:t>
            </a:fld>
            <a:endParaRPr lang="ru-RU"/>
          </a:p>
        </p:txBody>
      </p:sp>
    </p:spTree>
  </p:cSld>
  <p:clrMapOvr>
    <a:masterClrMapping/>
  </p:clrMapOvr>
</p:sldLayout>
</file>

<file path=ppt/slideLayouts/slideLayout11.xml><?xml version="1.0" encoding="utf-8"?>
<p:sldLayout xmlns:a="http://schemas.openxmlformats.org/drawingml/2006/main" xmlns:r="http://schemas.openxmlformats.org/officeDocument/2006/relationships" xmlns:p="http://schemas.openxmlformats.org/presentationml/2006/main" type="vertTitleAndTx" preserve="1">
  <p:cSld name="Вертикальный заголовок и текст">
    <p:spTree>
      <p:nvGrpSpPr>
        <p:cNvPr id="1" name=""/>
        <p:cNvGrpSpPr/>
        <p:nvPr/>
      </p:nvGrpSpPr>
      <p:grpSpPr>
        <a:xfrm>
          <a:off x="0" y="0"/>
          <a:ext cx="0" cy="0"/>
          <a:chOff x="0" y="0"/>
          <a:chExt cx="0" cy="0"/>
        </a:xfrm>
      </p:grpSpPr>
      <p:sp>
        <p:nvSpPr>
          <p:cNvPr id="2" name="Вертикальный заголовок 1"/>
          <p:cNvSpPr>
            <a:spLocks noGrp="1"/>
          </p:cNvSpPr>
          <p:nvPr>
            <p:ph type="title" orient="vert"/>
          </p:nvPr>
        </p:nvSpPr>
        <p:spPr>
          <a:xfrm>
            <a:off x="6553200" y="274955"/>
            <a:ext cx="1524000" cy="5851525"/>
          </a:xfrm>
        </p:spPr>
        <p:txBody>
          <a:bodyPr vert="eaVert" anchor="t"/>
          <a:lstStyle>
            <a:extLst/>
          </a:lstStyle>
          <a:p>
            <a:r>
              <a:rPr kumimoji="0" lang="ru-RU" smtClean="0"/>
              <a:t>Образец заголовка</a:t>
            </a:r>
            <a:endParaRPr kumimoji="0" lang="en-US"/>
          </a:p>
        </p:txBody>
      </p:sp>
      <p:sp>
        <p:nvSpPr>
          <p:cNvPr id="3" name="Вертикальный текст 2"/>
          <p:cNvSpPr>
            <a:spLocks noGrp="1"/>
          </p:cNvSpPr>
          <p:nvPr>
            <p:ph type="body" orient="vert" idx="1"/>
          </p:nvPr>
        </p:nvSpPr>
        <p:spPr>
          <a:xfrm>
            <a:off x="457200" y="274642"/>
            <a:ext cx="6019800" cy="5851525"/>
          </a:xfrm>
        </p:spPr>
        <p:txBody>
          <a:bodyPr vert="eaVert"/>
          <a:lstStyle>
            <a:extLst/>
          </a:lstStyle>
          <a:p>
            <a:pPr lvl="0" eaLnBrk="1" latinLnBrk="0" hangingPunct="1"/>
            <a:r>
              <a:rPr lang="ru-RU" smtClean="0"/>
              <a:t>Образец текста</a:t>
            </a:r>
          </a:p>
          <a:p>
            <a:pPr lvl="1" eaLnBrk="1" latinLnBrk="0" hangingPunct="1"/>
            <a:r>
              <a:rPr lang="ru-RU" smtClean="0"/>
              <a:t>Второй уровень</a:t>
            </a:r>
          </a:p>
          <a:p>
            <a:pPr lvl="2" eaLnBrk="1" latinLnBrk="0" hangingPunct="1"/>
            <a:r>
              <a:rPr lang="ru-RU" smtClean="0"/>
              <a:t>Третий уровень</a:t>
            </a:r>
          </a:p>
          <a:p>
            <a:pPr lvl="3" eaLnBrk="1" latinLnBrk="0" hangingPunct="1"/>
            <a:r>
              <a:rPr lang="ru-RU" smtClean="0"/>
              <a:t>Четвертый уровень</a:t>
            </a:r>
          </a:p>
          <a:p>
            <a:pPr lvl="4" eaLnBrk="1" latinLnBrk="0" hangingPunct="1"/>
            <a:r>
              <a:rPr lang="ru-RU" smtClean="0"/>
              <a:t>Пятый уровень</a:t>
            </a:r>
            <a:endParaRPr kumimoji="0" lang="en-US"/>
          </a:p>
        </p:txBody>
      </p:sp>
      <p:sp>
        <p:nvSpPr>
          <p:cNvPr id="4" name="Дата 3"/>
          <p:cNvSpPr>
            <a:spLocks noGrp="1"/>
          </p:cNvSpPr>
          <p:nvPr>
            <p:ph type="dt" sz="half" idx="10"/>
          </p:nvPr>
        </p:nvSpPr>
        <p:spPr>
          <a:xfrm>
            <a:off x="4242816" y="6557946"/>
            <a:ext cx="2002464" cy="226902"/>
          </a:xfrm>
        </p:spPr>
        <p:txBody>
          <a:bodyPr/>
          <a:lstStyle>
            <a:extLst/>
          </a:lstStyle>
          <a:p>
            <a:fld id="{5B106E36-FD25-4E2D-B0AA-010F637433A0}" type="datetimeFigureOut">
              <a:rPr lang="ru-RU" smtClean="0"/>
              <a:pPr/>
              <a:t>30.12.2025</a:t>
            </a:fld>
            <a:endParaRPr lang="ru-RU"/>
          </a:p>
        </p:txBody>
      </p:sp>
      <p:sp>
        <p:nvSpPr>
          <p:cNvPr id="5" name="Нижний колонтитул 4"/>
          <p:cNvSpPr>
            <a:spLocks noGrp="1"/>
          </p:cNvSpPr>
          <p:nvPr>
            <p:ph type="ftr" sz="quarter" idx="11"/>
          </p:nvPr>
        </p:nvSpPr>
        <p:spPr>
          <a:xfrm>
            <a:off x="457200" y="6556248"/>
            <a:ext cx="3657600" cy="228600"/>
          </a:xfrm>
        </p:spPr>
        <p:txBody>
          <a:bodyPr/>
          <a:lstStyle>
            <a:extLst/>
          </a:lstStyle>
          <a:p>
            <a:endParaRPr lang="ru-RU"/>
          </a:p>
        </p:txBody>
      </p:sp>
      <p:sp>
        <p:nvSpPr>
          <p:cNvPr id="6" name="Номер слайда 5"/>
          <p:cNvSpPr>
            <a:spLocks noGrp="1"/>
          </p:cNvSpPr>
          <p:nvPr>
            <p:ph type="sldNum" sz="quarter" idx="12"/>
          </p:nvPr>
        </p:nvSpPr>
        <p:spPr>
          <a:xfrm>
            <a:off x="6254496" y="6553200"/>
            <a:ext cx="588336" cy="228600"/>
          </a:xfrm>
        </p:spPr>
        <p:txBody>
          <a:bodyPr/>
          <a:lstStyle>
            <a:lvl1pPr>
              <a:defRPr>
                <a:solidFill>
                  <a:schemeClr val="tx2"/>
                </a:solidFill>
              </a:defRPr>
            </a:lvl1pPr>
            <a:extLst/>
          </a:lstStyle>
          <a:p>
            <a:fld id="{725C68B6-61C2-468F-89AB-4B9F7531AA68}" type="slidenum">
              <a:rPr lang="ru-RU" smtClean="0"/>
              <a:pPr/>
              <a:t>‹#›</a:t>
            </a:fld>
            <a:endParaRPr lang="ru-RU"/>
          </a:p>
        </p:txBody>
      </p:sp>
    </p:spTree>
  </p:cSld>
  <p:clrMapOvr>
    <a:masterClrMapping/>
  </p:clrMapOvr>
</p:sldLayout>
</file>

<file path=ppt/slideLayouts/slideLayout2.xml><?xml version="1.0" encoding="utf-8"?>
<p:sldLayout xmlns:a="http://schemas.openxmlformats.org/drawingml/2006/main" xmlns:r="http://schemas.openxmlformats.org/officeDocument/2006/relationships" xmlns:p="http://schemas.openxmlformats.org/presentationml/2006/main" type="obj" preserve="1">
  <p:cSld name="Заголовок и объект">
    <p:spTree>
      <p:nvGrpSpPr>
        <p:cNvPr id="1" name=""/>
        <p:cNvGrpSpPr/>
        <p:nvPr/>
      </p:nvGrpSpPr>
      <p:grpSpPr>
        <a:xfrm>
          <a:off x="0" y="0"/>
          <a:ext cx="0" cy="0"/>
          <a:chOff x="0" y="0"/>
          <a:chExt cx="0" cy="0"/>
        </a:xfrm>
      </p:grpSpPr>
      <p:sp>
        <p:nvSpPr>
          <p:cNvPr id="2" name="Заголовок 1"/>
          <p:cNvSpPr>
            <a:spLocks noGrp="1"/>
          </p:cNvSpPr>
          <p:nvPr>
            <p:ph type="title"/>
          </p:nvPr>
        </p:nvSpPr>
        <p:spPr/>
        <p:txBody>
          <a:bodyPr/>
          <a:lstStyle>
            <a:extLst/>
          </a:lstStyle>
          <a:p>
            <a:r>
              <a:rPr kumimoji="0" lang="ru-RU" smtClean="0"/>
              <a:t>Образец заголовка</a:t>
            </a:r>
            <a:endParaRPr kumimoji="0" lang="en-US"/>
          </a:p>
        </p:txBody>
      </p:sp>
      <p:sp>
        <p:nvSpPr>
          <p:cNvPr id="3" name="Содержимое 2"/>
          <p:cNvSpPr>
            <a:spLocks noGrp="1"/>
          </p:cNvSpPr>
          <p:nvPr>
            <p:ph idx="1"/>
          </p:nvPr>
        </p:nvSpPr>
        <p:spPr/>
        <p:txBody>
          <a:bodyPr/>
          <a:lstStyle>
            <a:extLst/>
          </a:lstStyle>
          <a:p>
            <a:pPr lvl="0" eaLnBrk="1" latinLnBrk="0" hangingPunct="1"/>
            <a:r>
              <a:rPr lang="ru-RU" smtClean="0"/>
              <a:t>Образец текста</a:t>
            </a:r>
          </a:p>
          <a:p>
            <a:pPr lvl="1" eaLnBrk="1" latinLnBrk="0" hangingPunct="1"/>
            <a:r>
              <a:rPr lang="ru-RU" smtClean="0"/>
              <a:t>Второй уровень</a:t>
            </a:r>
          </a:p>
          <a:p>
            <a:pPr lvl="2" eaLnBrk="1" latinLnBrk="0" hangingPunct="1"/>
            <a:r>
              <a:rPr lang="ru-RU" smtClean="0"/>
              <a:t>Третий уровень</a:t>
            </a:r>
          </a:p>
          <a:p>
            <a:pPr lvl="3" eaLnBrk="1" latinLnBrk="0" hangingPunct="1"/>
            <a:r>
              <a:rPr lang="ru-RU" smtClean="0"/>
              <a:t>Четвертый уровень</a:t>
            </a:r>
          </a:p>
          <a:p>
            <a:pPr lvl="4" eaLnBrk="1" latinLnBrk="0" hangingPunct="1"/>
            <a:r>
              <a:rPr lang="ru-RU" smtClean="0"/>
              <a:t>Пятый уровень</a:t>
            </a:r>
            <a:endParaRPr kumimoji="0" lang="en-US"/>
          </a:p>
        </p:txBody>
      </p:sp>
      <p:sp>
        <p:nvSpPr>
          <p:cNvPr id="4" name="Дата 3"/>
          <p:cNvSpPr>
            <a:spLocks noGrp="1"/>
          </p:cNvSpPr>
          <p:nvPr>
            <p:ph type="dt" sz="half" idx="10"/>
          </p:nvPr>
        </p:nvSpPr>
        <p:spPr/>
        <p:txBody>
          <a:bodyPr/>
          <a:lstStyle>
            <a:extLst/>
          </a:lstStyle>
          <a:p>
            <a:fld id="{5B106E36-FD25-4E2D-B0AA-010F637433A0}" type="datetimeFigureOut">
              <a:rPr lang="ru-RU" smtClean="0"/>
              <a:pPr/>
              <a:t>30.12.2025</a:t>
            </a:fld>
            <a:endParaRPr lang="ru-RU"/>
          </a:p>
        </p:txBody>
      </p:sp>
      <p:sp>
        <p:nvSpPr>
          <p:cNvPr id="5" name="Нижний колонтитул 4"/>
          <p:cNvSpPr>
            <a:spLocks noGrp="1"/>
          </p:cNvSpPr>
          <p:nvPr>
            <p:ph type="ftr" sz="quarter" idx="11"/>
          </p:nvPr>
        </p:nvSpPr>
        <p:spPr/>
        <p:txBody>
          <a:bodyPr/>
          <a:lstStyle>
            <a:extLst/>
          </a:lstStyle>
          <a:p>
            <a:endParaRPr lang="ru-RU"/>
          </a:p>
        </p:txBody>
      </p:sp>
      <p:sp>
        <p:nvSpPr>
          <p:cNvPr id="6" name="Номер слайда 5"/>
          <p:cNvSpPr>
            <a:spLocks noGrp="1"/>
          </p:cNvSpPr>
          <p:nvPr>
            <p:ph type="sldNum" sz="quarter" idx="12"/>
          </p:nvPr>
        </p:nvSpPr>
        <p:spPr/>
        <p:txBody>
          <a:bodyPr/>
          <a:lstStyle>
            <a:extLst/>
          </a:lstStyle>
          <a:p>
            <a:fld id="{725C68B6-61C2-468F-89AB-4B9F7531AA68}" type="slidenum">
              <a:rPr lang="ru-RU" smtClean="0"/>
              <a:pPr/>
              <a:t>‹#›</a:t>
            </a:fld>
            <a:endParaRPr lang="ru-RU"/>
          </a:p>
        </p:txBody>
      </p:sp>
    </p:spTree>
  </p:cSld>
  <p:clrMapOvr>
    <a:masterClrMapping/>
  </p:clrMapOvr>
</p:sldLayout>
</file>

<file path=ppt/slideLayouts/slideLayout3.xml><?xml version="1.0" encoding="utf-8"?>
<p:sldLayout xmlns:a="http://schemas.openxmlformats.org/drawingml/2006/main" xmlns:r="http://schemas.openxmlformats.org/officeDocument/2006/relationships" xmlns:p="http://schemas.openxmlformats.org/presentationml/2006/main" type="secHead" preserve="1">
  <p:cSld name="Заголовок раздела">
    <p:bg>
      <p:bgRef idx="1001">
        <a:schemeClr val="bg1"/>
      </p:bgRef>
    </p:bg>
    <p:spTree>
      <p:nvGrpSpPr>
        <p:cNvPr id="1" name=""/>
        <p:cNvGrpSpPr/>
        <p:nvPr/>
      </p:nvGrpSpPr>
      <p:grpSpPr>
        <a:xfrm>
          <a:off x="0" y="0"/>
          <a:ext cx="0" cy="0"/>
          <a:chOff x="0" y="0"/>
          <a:chExt cx="0" cy="0"/>
        </a:xfrm>
      </p:grpSpPr>
      <p:sp>
        <p:nvSpPr>
          <p:cNvPr id="2" name="Заголовок 1"/>
          <p:cNvSpPr>
            <a:spLocks noGrp="1"/>
          </p:cNvSpPr>
          <p:nvPr>
            <p:ph type="title"/>
          </p:nvPr>
        </p:nvSpPr>
        <p:spPr>
          <a:xfrm>
            <a:off x="1066800" y="2821837"/>
            <a:ext cx="6255488" cy="1362075"/>
          </a:xfrm>
        </p:spPr>
        <p:txBody>
          <a:bodyPr tIns="0" anchor="t"/>
          <a:lstStyle>
            <a:lvl1pPr algn="r">
              <a:buNone/>
              <a:defRPr sz="4200" b="1" cap="all"/>
            </a:lvl1pPr>
            <a:extLst/>
          </a:lstStyle>
          <a:p>
            <a:r>
              <a:rPr kumimoji="0" lang="ru-RU" smtClean="0"/>
              <a:t>Образец заголовка</a:t>
            </a:r>
            <a:endParaRPr kumimoji="0" lang="en-US"/>
          </a:p>
        </p:txBody>
      </p:sp>
      <p:sp>
        <p:nvSpPr>
          <p:cNvPr id="3" name="Текст 2"/>
          <p:cNvSpPr>
            <a:spLocks noGrp="1"/>
          </p:cNvSpPr>
          <p:nvPr>
            <p:ph type="body" idx="1"/>
          </p:nvPr>
        </p:nvSpPr>
        <p:spPr>
          <a:xfrm>
            <a:off x="1066800" y="1905000"/>
            <a:ext cx="6255488" cy="743507"/>
          </a:xfrm>
        </p:spPr>
        <p:txBody>
          <a:bodyPr anchor="b"/>
          <a:lstStyle>
            <a:lvl1pPr marL="0" indent="0" algn="r">
              <a:buNone/>
              <a:defRPr sz="2000">
                <a:solidFill>
                  <a:schemeClr val="tx1"/>
                </a:solidFill>
                <a:effectLst/>
              </a:defRPr>
            </a:lvl1pPr>
            <a:lvl2pPr>
              <a:buNone/>
              <a:defRPr sz="1800">
                <a:solidFill>
                  <a:schemeClr val="tx1">
                    <a:tint val="75000"/>
                  </a:schemeClr>
                </a:solidFill>
              </a:defRPr>
            </a:lvl2pPr>
            <a:lvl3pPr>
              <a:buNone/>
              <a:defRPr sz="1600">
                <a:solidFill>
                  <a:schemeClr val="tx1">
                    <a:tint val="75000"/>
                  </a:schemeClr>
                </a:solidFill>
              </a:defRPr>
            </a:lvl3pPr>
            <a:lvl4pPr>
              <a:buNone/>
              <a:defRPr sz="1400">
                <a:solidFill>
                  <a:schemeClr val="tx1">
                    <a:tint val="75000"/>
                  </a:schemeClr>
                </a:solidFill>
              </a:defRPr>
            </a:lvl4pPr>
            <a:lvl5pPr>
              <a:buNone/>
              <a:defRPr sz="1400">
                <a:solidFill>
                  <a:schemeClr val="tx1">
                    <a:tint val="75000"/>
                  </a:schemeClr>
                </a:solidFill>
              </a:defRPr>
            </a:lvl5pPr>
            <a:extLst/>
          </a:lstStyle>
          <a:p>
            <a:pPr lvl="0" eaLnBrk="1" latinLnBrk="0" hangingPunct="1"/>
            <a:r>
              <a:rPr kumimoji="0" lang="ru-RU" smtClean="0"/>
              <a:t>Образец текста</a:t>
            </a:r>
          </a:p>
        </p:txBody>
      </p:sp>
      <p:sp>
        <p:nvSpPr>
          <p:cNvPr id="4" name="Дата 3"/>
          <p:cNvSpPr>
            <a:spLocks noGrp="1"/>
          </p:cNvSpPr>
          <p:nvPr>
            <p:ph type="dt" sz="half" idx="10"/>
          </p:nvPr>
        </p:nvSpPr>
        <p:spPr>
          <a:xfrm>
            <a:off x="4724238" y="6556810"/>
            <a:ext cx="2002464" cy="226902"/>
          </a:xfrm>
        </p:spPr>
        <p:txBody>
          <a:bodyPr bIns="0" anchor="b"/>
          <a:lstStyle>
            <a:lvl1pPr>
              <a:defRPr>
                <a:solidFill>
                  <a:schemeClr val="tx2"/>
                </a:solidFill>
              </a:defRPr>
            </a:lvl1pPr>
            <a:extLst/>
          </a:lstStyle>
          <a:p>
            <a:fld id="{5B106E36-FD25-4E2D-B0AA-010F637433A0}" type="datetimeFigureOut">
              <a:rPr lang="ru-RU" smtClean="0"/>
              <a:pPr/>
              <a:t>30.12.2025</a:t>
            </a:fld>
            <a:endParaRPr lang="ru-RU"/>
          </a:p>
        </p:txBody>
      </p:sp>
      <p:sp>
        <p:nvSpPr>
          <p:cNvPr id="5" name="Нижний колонтитул 4"/>
          <p:cNvSpPr>
            <a:spLocks noGrp="1"/>
          </p:cNvSpPr>
          <p:nvPr>
            <p:ph type="ftr" sz="quarter" idx="11"/>
          </p:nvPr>
        </p:nvSpPr>
        <p:spPr>
          <a:xfrm>
            <a:off x="1735358" y="6556810"/>
            <a:ext cx="2895600" cy="228600"/>
          </a:xfrm>
        </p:spPr>
        <p:txBody>
          <a:bodyPr bIns="0" anchor="b"/>
          <a:lstStyle>
            <a:lvl1pPr>
              <a:defRPr>
                <a:solidFill>
                  <a:schemeClr val="tx2"/>
                </a:solidFill>
              </a:defRPr>
            </a:lvl1pPr>
            <a:extLst/>
          </a:lstStyle>
          <a:p>
            <a:endParaRPr lang="ru-RU"/>
          </a:p>
        </p:txBody>
      </p:sp>
      <p:sp>
        <p:nvSpPr>
          <p:cNvPr id="6" name="Номер слайда 5"/>
          <p:cNvSpPr>
            <a:spLocks noGrp="1"/>
          </p:cNvSpPr>
          <p:nvPr>
            <p:ph type="sldNum" sz="quarter" idx="12"/>
          </p:nvPr>
        </p:nvSpPr>
        <p:spPr>
          <a:xfrm>
            <a:off x="6733952" y="6555112"/>
            <a:ext cx="588336" cy="228600"/>
          </a:xfrm>
        </p:spPr>
        <p:txBody>
          <a:bodyPr/>
          <a:lstStyle>
            <a:extLst/>
          </a:lstStyle>
          <a:p>
            <a:fld id="{725C68B6-61C2-468F-89AB-4B9F7531AA68}" type="slidenum">
              <a:rPr lang="ru-RU" smtClean="0"/>
              <a:pPr/>
              <a:t>‹#›</a:t>
            </a:fld>
            <a:endParaRPr lang="ru-RU"/>
          </a:p>
        </p:txBody>
      </p:sp>
    </p:spTree>
  </p:cSld>
  <p:clrMapOvr>
    <a:overrideClrMapping bg1="lt1" tx1="dk1" bg2="lt2" tx2="dk2" accent1="accent1" accent2="accent2" accent3="accent3" accent4="accent4" accent5="accent5" accent6="accent6" hlink="hlink" folHlink="folHlink"/>
  </p:clrMapOvr>
</p:sldLayout>
</file>

<file path=ppt/slideLayouts/slideLayout4.xml><?xml version="1.0" encoding="utf-8"?>
<p:sldLayout xmlns:a="http://schemas.openxmlformats.org/drawingml/2006/main" xmlns:r="http://schemas.openxmlformats.org/officeDocument/2006/relationships" xmlns:p="http://schemas.openxmlformats.org/presentationml/2006/main" type="twoObj" preserve="1">
  <p:cSld name="Два объекта">
    <p:spTree>
      <p:nvGrpSpPr>
        <p:cNvPr id="1" name=""/>
        <p:cNvGrpSpPr/>
        <p:nvPr/>
      </p:nvGrpSpPr>
      <p:grpSpPr>
        <a:xfrm>
          <a:off x="0" y="0"/>
          <a:ext cx="0" cy="0"/>
          <a:chOff x="0" y="0"/>
          <a:chExt cx="0" cy="0"/>
        </a:xfrm>
      </p:grpSpPr>
      <p:sp>
        <p:nvSpPr>
          <p:cNvPr id="2" name="Заголовок 1"/>
          <p:cNvSpPr>
            <a:spLocks noGrp="1"/>
          </p:cNvSpPr>
          <p:nvPr>
            <p:ph type="title"/>
          </p:nvPr>
        </p:nvSpPr>
        <p:spPr>
          <a:xfrm>
            <a:off x="457200" y="320040"/>
            <a:ext cx="7242048" cy="1143000"/>
          </a:xfrm>
        </p:spPr>
        <p:txBody>
          <a:bodyPr/>
          <a:lstStyle>
            <a:extLst/>
          </a:lstStyle>
          <a:p>
            <a:r>
              <a:rPr kumimoji="0" lang="ru-RU" smtClean="0"/>
              <a:t>Образец заголовка</a:t>
            </a:r>
            <a:endParaRPr kumimoji="0" lang="en-US"/>
          </a:p>
        </p:txBody>
      </p:sp>
      <p:sp>
        <p:nvSpPr>
          <p:cNvPr id="3" name="Содержимое 2"/>
          <p:cNvSpPr>
            <a:spLocks noGrp="1"/>
          </p:cNvSpPr>
          <p:nvPr>
            <p:ph sz="half" idx="1"/>
          </p:nvPr>
        </p:nvSpPr>
        <p:spPr>
          <a:xfrm>
            <a:off x="457200" y="1600200"/>
            <a:ext cx="3520440" cy="4525963"/>
          </a:xfrm>
        </p:spPr>
        <p:txBody>
          <a:bodyPr anchor="t"/>
          <a:lstStyle>
            <a:lvl1pPr>
              <a:defRPr sz="2800"/>
            </a:lvl1pPr>
            <a:lvl2pPr>
              <a:defRPr sz="2400"/>
            </a:lvl2pPr>
            <a:lvl3pPr>
              <a:defRPr sz="2000"/>
            </a:lvl3pPr>
            <a:lvl4pPr>
              <a:defRPr sz="1800"/>
            </a:lvl4pPr>
            <a:lvl5pPr>
              <a:defRPr sz="1800"/>
            </a:lvl5pPr>
            <a:extLst/>
          </a:lstStyle>
          <a:p>
            <a:pPr lvl="0" eaLnBrk="1" latinLnBrk="0" hangingPunct="1"/>
            <a:r>
              <a:rPr lang="ru-RU" smtClean="0"/>
              <a:t>Образец текста</a:t>
            </a:r>
          </a:p>
          <a:p>
            <a:pPr lvl="1" eaLnBrk="1" latinLnBrk="0" hangingPunct="1"/>
            <a:r>
              <a:rPr lang="ru-RU" smtClean="0"/>
              <a:t>Второй уровень</a:t>
            </a:r>
          </a:p>
          <a:p>
            <a:pPr lvl="2" eaLnBrk="1" latinLnBrk="0" hangingPunct="1"/>
            <a:r>
              <a:rPr lang="ru-RU" smtClean="0"/>
              <a:t>Третий уровень</a:t>
            </a:r>
          </a:p>
          <a:p>
            <a:pPr lvl="3" eaLnBrk="1" latinLnBrk="0" hangingPunct="1"/>
            <a:r>
              <a:rPr lang="ru-RU" smtClean="0"/>
              <a:t>Четвертый уровень</a:t>
            </a:r>
          </a:p>
          <a:p>
            <a:pPr lvl="4" eaLnBrk="1" latinLnBrk="0" hangingPunct="1"/>
            <a:r>
              <a:rPr lang="ru-RU" smtClean="0"/>
              <a:t>Пятый уровень</a:t>
            </a:r>
            <a:endParaRPr kumimoji="0" lang="en-US"/>
          </a:p>
        </p:txBody>
      </p:sp>
      <p:sp>
        <p:nvSpPr>
          <p:cNvPr id="4" name="Содержимое 3"/>
          <p:cNvSpPr>
            <a:spLocks noGrp="1"/>
          </p:cNvSpPr>
          <p:nvPr>
            <p:ph sz="half" idx="2"/>
          </p:nvPr>
        </p:nvSpPr>
        <p:spPr>
          <a:xfrm>
            <a:off x="4178808" y="1600200"/>
            <a:ext cx="3520440" cy="4525963"/>
          </a:xfrm>
        </p:spPr>
        <p:txBody>
          <a:bodyPr anchor="t"/>
          <a:lstStyle>
            <a:lvl1pPr>
              <a:defRPr sz="2800"/>
            </a:lvl1pPr>
            <a:lvl2pPr>
              <a:defRPr sz="2400"/>
            </a:lvl2pPr>
            <a:lvl3pPr>
              <a:defRPr sz="2000"/>
            </a:lvl3pPr>
            <a:lvl4pPr>
              <a:defRPr sz="1800"/>
            </a:lvl4pPr>
            <a:lvl5pPr>
              <a:defRPr sz="1800"/>
            </a:lvl5pPr>
            <a:extLst/>
          </a:lstStyle>
          <a:p>
            <a:pPr lvl="0" eaLnBrk="1" latinLnBrk="0" hangingPunct="1"/>
            <a:r>
              <a:rPr lang="ru-RU" smtClean="0"/>
              <a:t>Образец текста</a:t>
            </a:r>
          </a:p>
          <a:p>
            <a:pPr lvl="1" eaLnBrk="1" latinLnBrk="0" hangingPunct="1"/>
            <a:r>
              <a:rPr lang="ru-RU" smtClean="0"/>
              <a:t>Второй уровень</a:t>
            </a:r>
          </a:p>
          <a:p>
            <a:pPr lvl="2" eaLnBrk="1" latinLnBrk="0" hangingPunct="1"/>
            <a:r>
              <a:rPr lang="ru-RU" smtClean="0"/>
              <a:t>Третий уровень</a:t>
            </a:r>
          </a:p>
          <a:p>
            <a:pPr lvl="3" eaLnBrk="1" latinLnBrk="0" hangingPunct="1"/>
            <a:r>
              <a:rPr lang="ru-RU" smtClean="0"/>
              <a:t>Четвертый уровень</a:t>
            </a:r>
          </a:p>
          <a:p>
            <a:pPr lvl="4" eaLnBrk="1" latinLnBrk="0" hangingPunct="1"/>
            <a:r>
              <a:rPr lang="ru-RU" smtClean="0"/>
              <a:t>Пятый уровень</a:t>
            </a:r>
            <a:endParaRPr kumimoji="0" lang="en-US"/>
          </a:p>
        </p:txBody>
      </p:sp>
      <p:sp>
        <p:nvSpPr>
          <p:cNvPr id="5" name="Дата 4"/>
          <p:cNvSpPr>
            <a:spLocks noGrp="1"/>
          </p:cNvSpPr>
          <p:nvPr>
            <p:ph type="dt" sz="half" idx="10"/>
          </p:nvPr>
        </p:nvSpPr>
        <p:spPr/>
        <p:txBody>
          <a:bodyPr/>
          <a:lstStyle>
            <a:extLst/>
          </a:lstStyle>
          <a:p>
            <a:fld id="{5B106E36-FD25-4E2D-B0AA-010F637433A0}" type="datetimeFigureOut">
              <a:rPr lang="ru-RU" smtClean="0"/>
              <a:pPr/>
              <a:t>30.12.2025</a:t>
            </a:fld>
            <a:endParaRPr lang="ru-RU"/>
          </a:p>
        </p:txBody>
      </p:sp>
      <p:sp>
        <p:nvSpPr>
          <p:cNvPr id="6" name="Нижний колонтитул 5"/>
          <p:cNvSpPr>
            <a:spLocks noGrp="1"/>
          </p:cNvSpPr>
          <p:nvPr>
            <p:ph type="ftr" sz="quarter" idx="11"/>
          </p:nvPr>
        </p:nvSpPr>
        <p:spPr/>
        <p:txBody>
          <a:bodyPr/>
          <a:lstStyle>
            <a:extLst/>
          </a:lstStyle>
          <a:p>
            <a:endParaRPr lang="ru-RU"/>
          </a:p>
        </p:txBody>
      </p:sp>
      <p:sp>
        <p:nvSpPr>
          <p:cNvPr id="7" name="Номер слайда 6"/>
          <p:cNvSpPr>
            <a:spLocks noGrp="1"/>
          </p:cNvSpPr>
          <p:nvPr>
            <p:ph type="sldNum" sz="quarter" idx="12"/>
          </p:nvPr>
        </p:nvSpPr>
        <p:spPr/>
        <p:txBody>
          <a:bodyPr/>
          <a:lstStyle>
            <a:extLst/>
          </a:lstStyle>
          <a:p>
            <a:fld id="{725C68B6-61C2-468F-89AB-4B9F7531AA68}" type="slidenum">
              <a:rPr lang="ru-RU" smtClean="0"/>
              <a:pPr/>
              <a:t>‹#›</a:t>
            </a:fld>
            <a:endParaRPr lang="ru-RU"/>
          </a:p>
        </p:txBody>
      </p:sp>
    </p:spTree>
  </p:cSld>
  <p:clrMapOvr>
    <a:masterClrMapping/>
  </p:clrMapOvr>
</p:sldLayout>
</file>

<file path=ppt/slideLayouts/slideLayout5.xml><?xml version="1.0" encoding="utf-8"?>
<p:sldLayout xmlns:a="http://schemas.openxmlformats.org/drawingml/2006/main" xmlns:r="http://schemas.openxmlformats.org/officeDocument/2006/relationships" xmlns:p="http://schemas.openxmlformats.org/presentationml/2006/main" type="twoTxTwoObj" preserve="1">
  <p:cSld name="Сравнение">
    <p:spTree>
      <p:nvGrpSpPr>
        <p:cNvPr id="1" name=""/>
        <p:cNvGrpSpPr/>
        <p:nvPr/>
      </p:nvGrpSpPr>
      <p:grpSpPr>
        <a:xfrm>
          <a:off x="0" y="0"/>
          <a:ext cx="0" cy="0"/>
          <a:chOff x="0" y="0"/>
          <a:chExt cx="0" cy="0"/>
        </a:xfrm>
      </p:grpSpPr>
      <p:sp>
        <p:nvSpPr>
          <p:cNvPr id="2" name="Заголовок 1"/>
          <p:cNvSpPr>
            <a:spLocks noGrp="1"/>
          </p:cNvSpPr>
          <p:nvPr>
            <p:ph type="title"/>
          </p:nvPr>
        </p:nvSpPr>
        <p:spPr>
          <a:xfrm>
            <a:off x="457200" y="320040"/>
            <a:ext cx="7242048" cy="1143000"/>
          </a:xfrm>
        </p:spPr>
        <p:txBody>
          <a:bodyPr anchor="b"/>
          <a:lstStyle>
            <a:lvl1pPr>
              <a:defRPr/>
            </a:lvl1pPr>
            <a:extLst/>
          </a:lstStyle>
          <a:p>
            <a:r>
              <a:rPr kumimoji="0" lang="ru-RU" smtClean="0"/>
              <a:t>Образец заголовка</a:t>
            </a:r>
            <a:endParaRPr kumimoji="0" lang="en-US"/>
          </a:p>
        </p:txBody>
      </p:sp>
      <p:sp>
        <p:nvSpPr>
          <p:cNvPr id="3" name="Текст 2"/>
          <p:cNvSpPr>
            <a:spLocks noGrp="1"/>
          </p:cNvSpPr>
          <p:nvPr>
            <p:ph type="body" idx="1"/>
          </p:nvPr>
        </p:nvSpPr>
        <p:spPr>
          <a:xfrm>
            <a:off x="457200" y="5867400"/>
            <a:ext cx="3520440" cy="457200"/>
          </a:xfrm>
          <a:noFill/>
          <a:ln w="12700" cap="flat" cmpd="sng" algn="ctr">
            <a:solidFill>
              <a:schemeClr val="tx2"/>
            </a:solidFill>
            <a:prstDash val="solid"/>
          </a:ln>
          <a:effectLst/>
        </p:spPr>
        <p:style>
          <a:lnRef idx="1">
            <a:schemeClr val="accent1"/>
          </a:lnRef>
          <a:fillRef idx="3">
            <a:schemeClr val="accent1"/>
          </a:fillRef>
          <a:effectRef idx="2">
            <a:schemeClr val="accent1"/>
          </a:effectRef>
          <a:fontRef idx="minor">
            <a:schemeClr val="lt1"/>
          </a:fontRef>
        </p:style>
        <p:txBody>
          <a:bodyPr anchor="ctr"/>
          <a:lstStyle>
            <a:lvl1pPr marL="0" indent="0" algn="ctr">
              <a:buNone/>
              <a:defRPr sz="1800" b="1">
                <a:solidFill>
                  <a:schemeClr val="tx2"/>
                </a:solidFill>
                <a:effectLst/>
              </a:defRPr>
            </a:lvl1pPr>
            <a:lvl2pPr>
              <a:buNone/>
              <a:defRPr sz="2000" b="1"/>
            </a:lvl2pPr>
            <a:lvl3pPr>
              <a:buNone/>
              <a:defRPr sz="1800" b="1"/>
            </a:lvl3pPr>
            <a:lvl4pPr>
              <a:buNone/>
              <a:defRPr sz="1600" b="1"/>
            </a:lvl4pPr>
            <a:lvl5pPr>
              <a:buNone/>
              <a:defRPr sz="1600" b="1"/>
            </a:lvl5pPr>
            <a:extLst/>
          </a:lstStyle>
          <a:p>
            <a:pPr lvl="0" eaLnBrk="1" latinLnBrk="0" hangingPunct="1"/>
            <a:r>
              <a:rPr kumimoji="0" lang="ru-RU" smtClean="0"/>
              <a:t>Образец текста</a:t>
            </a:r>
          </a:p>
        </p:txBody>
      </p:sp>
      <p:sp>
        <p:nvSpPr>
          <p:cNvPr id="4" name="Текст 3"/>
          <p:cNvSpPr>
            <a:spLocks noGrp="1"/>
          </p:cNvSpPr>
          <p:nvPr>
            <p:ph type="body" sz="half" idx="3"/>
          </p:nvPr>
        </p:nvSpPr>
        <p:spPr>
          <a:xfrm>
            <a:off x="4178808" y="5867400"/>
            <a:ext cx="3520440" cy="457200"/>
          </a:xfrm>
          <a:noFill/>
          <a:ln w="12700" cap="flat" cmpd="sng" algn="ctr">
            <a:solidFill>
              <a:schemeClr val="tx2"/>
            </a:solidFill>
            <a:prstDash val="solid"/>
          </a:ln>
          <a:effectLst/>
        </p:spPr>
        <p:style>
          <a:lnRef idx="1">
            <a:schemeClr val="accent2"/>
          </a:lnRef>
          <a:fillRef idx="3">
            <a:schemeClr val="accent2"/>
          </a:fillRef>
          <a:effectRef idx="2">
            <a:schemeClr val="accent2"/>
          </a:effectRef>
          <a:fontRef idx="minor">
            <a:schemeClr val="lt1"/>
          </a:fontRef>
        </p:style>
        <p:txBody>
          <a:bodyPr anchor="ctr"/>
          <a:lstStyle>
            <a:lvl1pPr marL="0" indent="0" algn="ctr">
              <a:buNone/>
              <a:defRPr sz="1800" b="1">
                <a:solidFill>
                  <a:schemeClr val="tx2"/>
                </a:solidFill>
                <a:effectLst/>
              </a:defRPr>
            </a:lvl1pPr>
            <a:lvl2pPr>
              <a:buNone/>
              <a:defRPr sz="2000" b="1"/>
            </a:lvl2pPr>
            <a:lvl3pPr>
              <a:buNone/>
              <a:defRPr sz="1800" b="1"/>
            </a:lvl3pPr>
            <a:lvl4pPr>
              <a:buNone/>
              <a:defRPr sz="1600" b="1"/>
            </a:lvl4pPr>
            <a:lvl5pPr>
              <a:buNone/>
              <a:defRPr sz="1600" b="1"/>
            </a:lvl5pPr>
            <a:extLst/>
          </a:lstStyle>
          <a:p>
            <a:pPr lvl="0" eaLnBrk="1" latinLnBrk="0" hangingPunct="1"/>
            <a:r>
              <a:rPr kumimoji="0" lang="ru-RU" smtClean="0"/>
              <a:t>Образец текста</a:t>
            </a:r>
          </a:p>
        </p:txBody>
      </p:sp>
      <p:sp>
        <p:nvSpPr>
          <p:cNvPr id="5" name="Содержимое 4"/>
          <p:cNvSpPr>
            <a:spLocks noGrp="1"/>
          </p:cNvSpPr>
          <p:nvPr>
            <p:ph sz="quarter" idx="2"/>
          </p:nvPr>
        </p:nvSpPr>
        <p:spPr>
          <a:xfrm>
            <a:off x="457200" y="1711840"/>
            <a:ext cx="3520440" cy="4114800"/>
          </a:xfrm>
        </p:spPr>
        <p:txBody>
          <a:bodyPr/>
          <a:lstStyle>
            <a:lvl1pPr>
              <a:defRPr sz="2400"/>
            </a:lvl1pPr>
            <a:lvl2pPr>
              <a:defRPr sz="2000"/>
            </a:lvl2pPr>
            <a:lvl3pPr>
              <a:defRPr sz="1800"/>
            </a:lvl3pPr>
            <a:lvl4pPr>
              <a:defRPr sz="1600"/>
            </a:lvl4pPr>
            <a:lvl5pPr>
              <a:defRPr sz="1600"/>
            </a:lvl5pPr>
            <a:extLst/>
          </a:lstStyle>
          <a:p>
            <a:pPr lvl="0" eaLnBrk="1" latinLnBrk="0" hangingPunct="1"/>
            <a:r>
              <a:rPr lang="ru-RU" smtClean="0"/>
              <a:t>Образец текста</a:t>
            </a:r>
          </a:p>
          <a:p>
            <a:pPr lvl="1" eaLnBrk="1" latinLnBrk="0" hangingPunct="1"/>
            <a:r>
              <a:rPr lang="ru-RU" smtClean="0"/>
              <a:t>Второй уровень</a:t>
            </a:r>
          </a:p>
          <a:p>
            <a:pPr lvl="2" eaLnBrk="1" latinLnBrk="0" hangingPunct="1"/>
            <a:r>
              <a:rPr lang="ru-RU" smtClean="0"/>
              <a:t>Третий уровень</a:t>
            </a:r>
          </a:p>
          <a:p>
            <a:pPr lvl="3" eaLnBrk="1" latinLnBrk="0" hangingPunct="1"/>
            <a:r>
              <a:rPr lang="ru-RU" smtClean="0"/>
              <a:t>Четвертый уровень</a:t>
            </a:r>
          </a:p>
          <a:p>
            <a:pPr lvl="4" eaLnBrk="1" latinLnBrk="0" hangingPunct="1"/>
            <a:r>
              <a:rPr lang="ru-RU" smtClean="0"/>
              <a:t>Пятый уровень</a:t>
            </a:r>
            <a:endParaRPr kumimoji="0" lang="en-US"/>
          </a:p>
        </p:txBody>
      </p:sp>
      <p:sp>
        <p:nvSpPr>
          <p:cNvPr id="6" name="Содержимое 5"/>
          <p:cNvSpPr>
            <a:spLocks noGrp="1"/>
          </p:cNvSpPr>
          <p:nvPr>
            <p:ph sz="quarter" idx="4"/>
          </p:nvPr>
        </p:nvSpPr>
        <p:spPr>
          <a:xfrm>
            <a:off x="4178808" y="1711840"/>
            <a:ext cx="3520440" cy="4114800"/>
          </a:xfrm>
        </p:spPr>
        <p:txBody>
          <a:bodyPr/>
          <a:lstStyle>
            <a:lvl1pPr>
              <a:defRPr sz="2400"/>
            </a:lvl1pPr>
            <a:lvl2pPr>
              <a:defRPr sz="2000"/>
            </a:lvl2pPr>
            <a:lvl3pPr>
              <a:defRPr sz="1800"/>
            </a:lvl3pPr>
            <a:lvl4pPr>
              <a:defRPr sz="1600"/>
            </a:lvl4pPr>
            <a:lvl5pPr>
              <a:defRPr sz="1600"/>
            </a:lvl5pPr>
            <a:extLst/>
          </a:lstStyle>
          <a:p>
            <a:pPr lvl="0" eaLnBrk="1" latinLnBrk="0" hangingPunct="1"/>
            <a:r>
              <a:rPr lang="ru-RU" smtClean="0"/>
              <a:t>Образец текста</a:t>
            </a:r>
          </a:p>
          <a:p>
            <a:pPr lvl="1" eaLnBrk="1" latinLnBrk="0" hangingPunct="1"/>
            <a:r>
              <a:rPr lang="ru-RU" smtClean="0"/>
              <a:t>Второй уровень</a:t>
            </a:r>
          </a:p>
          <a:p>
            <a:pPr lvl="2" eaLnBrk="1" latinLnBrk="0" hangingPunct="1"/>
            <a:r>
              <a:rPr lang="ru-RU" smtClean="0"/>
              <a:t>Третий уровень</a:t>
            </a:r>
          </a:p>
          <a:p>
            <a:pPr lvl="3" eaLnBrk="1" latinLnBrk="0" hangingPunct="1"/>
            <a:r>
              <a:rPr lang="ru-RU" smtClean="0"/>
              <a:t>Четвертый уровень</a:t>
            </a:r>
          </a:p>
          <a:p>
            <a:pPr lvl="4" eaLnBrk="1" latinLnBrk="0" hangingPunct="1"/>
            <a:r>
              <a:rPr lang="ru-RU" smtClean="0"/>
              <a:t>Пятый уровень</a:t>
            </a:r>
            <a:endParaRPr kumimoji="0" lang="en-US"/>
          </a:p>
        </p:txBody>
      </p:sp>
      <p:sp>
        <p:nvSpPr>
          <p:cNvPr id="7" name="Дата 6"/>
          <p:cNvSpPr>
            <a:spLocks noGrp="1"/>
          </p:cNvSpPr>
          <p:nvPr>
            <p:ph type="dt" sz="half" idx="10"/>
          </p:nvPr>
        </p:nvSpPr>
        <p:spPr/>
        <p:txBody>
          <a:bodyPr/>
          <a:lstStyle>
            <a:extLst/>
          </a:lstStyle>
          <a:p>
            <a:fld id="{5B106E36-FD25-4E2D-B0AA-010F637433A0}" type="datetimeFigureOut">
              <a:rPr lang="ru-RU" smtClean="0"/>
              <a:pPr/>
              <a:t>30.12.2025</a:t>
            </a:fld>
            <a:endParaRPr lang="ru-RU"/>
          </a:p>
        </p:txBody>
      </p:sp>
      <p:sp>
        <p:nvSpPr>
          <p:cNvPr id="8" name="Нижний колонтитул 7"/>
          <p:cNvSpPr>
            <a:spLocks noGrp="1"/>
          </p:cNvSpPr>
          <p:nvPr>
            <p:ph type="ftr" sz="quarter" idx="11"/>
          </p:nvPr>
        </p:nvSpPr>
        <p:spPr/>
        <p:txBody>
          <a:bodyPr/>
          <a:lstStyle>
            <a:extLst/>
          </a:lstStyle>
          <a:p>
            <a:endParaRPr lang="ru-RU"/>
          </a:p>
        </p:txBody>
      </p:sp>
      <p:sp>
        <p:nvSpPr>
          <p:cNvPr id="9" name="Номер слайда 8"/>
          <p:cNvSpPr>
            <a:spLocks noGrp="1"/>
          </p:cNvSpPr>
          <p:nvPr>
            <p:ph type="sldNum" sz="quarter" idx="12"/>
          </p:nvPr>
        </p:nvSpPr>
        <p:spPr/>
        <p:txBody>
          <a:bodyPr/>
          <a:lstStyle>
            <a:extLst/>
          </a:lstStyle>
          <a:p>
            <a:fld id="{725C68B6-61C2-468F-89AB-4B9F7531AA68}" type="slidenum">
              <a:rPr lang="ru-RU" smtClean="0"/>
              <a:pPr/>
              <a:t>‹#›</a:t>
            </a:fld>
            <a:endParaRPr lang="ru-RU"/>
          </a:p>
        </p:txBody>
      </p:sp>
    </p:spTree>
  </p:cSld>
  <p:clrMapOvr>
    <a:masterClrMapping/>
  </p:clrMapOvr>
</p:sldLayout>
</file>

<file path=ppt/slideLayouts/slideLayout6.xml><?xml version="1.0" encoding="utf-8"?>
<p:sldLayout xmlns:a="http://schemas.openxmlformats.org/drawingml/2006/main" xmlns:r="http://schemas.openxmlformats.org/officeDocument/2006/relationships" xmlns:p="http://schemas.openxmlformats.org/presentationml/2006/main" type="titleOnly" preserve="1">
  <p:cSld name="Только заголовок">
    <p:spTree>
      <p:nvGrpSpPr>
        <p:cNvPr id="1" name=""/>
        <p:cNvGrpSpPr/>
        <p:nvPr/>
      </p:nvGrpSpPr>
      <p:grpSpPr>
        <a:xfrm>
          <a:off x="0" y="0"/>
          <a:ext cx="0" cy="0"/>
          <a:chOff x="0" y="0"/>
          <a:chExt cx="0" cy="0"/>
        </a:xfrm>
      </p:grpSpPr>
      <p:sp>
        <p:nvSpPr>
          <p:cNvPr id="2" name="Заголовок 1"/>
          <p:cNvSpPr>
            <a:spLocks noGrp="1"/>
          </p:cNvSpPr>
          <p:nvPr>
            <p:ph type="title"/>
          </p:nvPr>
        </p:nvSpPr>
        <p:spPr>
          <a:xfrm>
            <a:off x="457200" y="320040"/>
            <a:ext cx="7242048" cy="1143000"/>
          </a:xfrm>
        </p:spPr>
        <p:txBody>
          <a:bodyPr/>
          <a:lstStyle>
            <a:extLst/>
          </a:lstStyle>
          <a:p>
            <a:r>
              <a:rPr kumimoji="0" lang="ru-RU" smtClean="0"/>
              <a:t>Образец заголовка</a:t>
            </a:r>
            <a:endParaRPr kumimoji="0" lang="en-US"/>
          </a:p>
        </p:txBody>
      </p:sp>
      <p:sp>
        <p:nvSpPr>
          <p:cNvPr id="3" name="Дата 2"/>
          <p:cNvSpPr>
            <a:spLocks noGrp="1"/>
          </p:cNvSpPr>
          <p:nvPr>
            <p:ph type="dt" sz="half" idx="10"/>
          </p:nvPr>
        </p:nvSpPr>
        <p:spPr/>
        <p:txBody>
          <a:bodyPr/>
          <a:lstStyle>
            <a:extLst/>
          </a:lstStyle>
          <a:p>
            <a:fld id="{5B106E36-FD25-4E2D-B0AA-010F637433A0}" type="datetimeFigureOut">
              <a:rPr lang="ru-RU" smtClean="0"/>
              <a:pPr/>
              <a:t>30.12.2025</a:t>
            </a:fld>
            <a:endParaRPr lang="ru-RU"/>
          </a:p>
        </p:txBody>
      </p:sp>
      <p:sp>
        <p:nvSpPr>
          <p:cNvPr id="4" name="Нижний колонтитул 3"/>
          <p:cNvSpPr>
            <a:spLocks noGrp="1"/>
          </p:cNvSpPr>
          <p:nvPr>
            <p:ph type="ftr" sz="quarter" idx="11"/>
          </p:nvPr>
        </p:nvSpPr>
        <p:spPr/>
        <p:txBody>
          <a:bodyPr/>
          <a:lstStyle>
            <a:extLst/>
          </a:lstStyle>
          <a:p>
            <a:endParaRPr lang="ru-RU"/>
          </a:p>
        </p:txBody>
      </p:sp>
      <p:sp>
        <p:nvSpPr>
          <p:cNvPr id="5" name="Номер слайда 4"/>
          <p:cNvSpPr>
            <a:spLocks noGrp="1"/>
          </p:cNvSpPr>
          <p:nvPr>
            <p:ph type="sldNum" sz="quarter" idx="12"/>
          </p:nvPr>
        </p:nvSpPr>
        <p:spPr/>
        <p:txBody>
          <a:bodyPr/>
          <a:lstStyle>
            <a:extLst/>
          </a:lstStyle>
          <a:p>
            <a:fld id="{725C68B6-61C2-468F-89AB-4B9F7531AA68}" type="slidenum">
              <a:rPr lang="ru-RU" smtClean="0"/>
              <a:pPr/>
              <a:t>‹#›</a:t>
            </a:fld>
            <a:endParaRPr lang="ru-RU"/>
          </a:p>
        </p:txBody>
      </p:sp>
    </p:spTree>
  </p:cSld>
  <p:clrMapOvr>
    <a:masterClrMapping/>
  </p:clrMapOvr>
</p:sldLayout>
</file>

<file path=ppt/slideLayouts/slideLayout7.xml><?xml version="1.0" encoding="utf-8"?>
<p:sldLayout xmlns:a="http://schemas.openxmlformats.org/drawingml/2006/main" xmlns:r="http://schemas.openxmlformats.org/officeDocument/2006/relationships" xmlns:p="http://schemas.openxmlformats.org/presentationml/2006/main" type="blank" preserve="1">
  <p:cSld name="Пустой слайд">
    <p:spTree>
      <p:nvGrpSpPr>
        <p:cNvPr id="1" name=""/>
        <p:cNvGrpSpPr/>
        <p:nvPr/>
      </p:nvGrpSpPr>
      <p:grpSpPr>
        <a:xfrm>
          <a:off x="0" y="0"/>
          <a:ext cx="0" cy="0"/>
          <a:chOff x="0" y="0"/>
          <a:chExt cx="0" cy="0"/>
        </a:xfrm>
      </p:grpSpPr>
      <p:sp>
        <p:nvSpPr>
          <p:cNvPr id="2" name="Дата 1"/>
          <p:cNvSpPr>
            <a:spLocks noGrp="1"/>
          </p:cNvSpPr>
          <p:nvPr>
            <p:ph type="dt" sz="half" idx="10"/>
          </p:nvPr>
        </p:nvSpPr>
        <p:spPr/>
        <p:txBody>
          <a:bodyPr/>
          <a:lstStyle>
            <a:lvl1pPr>
              <a:defRPr>
                <a:solidFill>
                  <a:schemeClr val="tx2"/>
                </a:solidFill>
              </a:defRPr>
            </a:lvl1pPr>
            <a:extLst/>
          </a:lstStyle>
          <a:p>
            <a:fld id="{5B106E36-FD25-4E2D-B0AA-010F637433A0}" type="datetimeFigureOut">
              <a:rPr lang="ru-RU" smtClean="0"/>
              <a:pPr/>
              <a:t>30.12.2025</a:t>
            </a:fld>
            <a:endParaRPr lang="ru-RU"/>
          </a:p>
        </p:txBody>
      </p:sp>
      <p:sp>
        <p:nvSpPr>
          <p:cNvPr id="3" name="Нижний колонтитул 2"/>
          <p:cNvSpPr>
            <a:spLocks noGrp="1"/>
          </p:cNvSpPr>
          <p:nvPr>
            <p:ph type="ftr" sz="quarter" idx="11"/>
          </p:nvPr>
        </p:nvSpPr>
        <p:spPr/>
        <p:txBody>
          <a:bodyPr/>
          <a:lstStyle>
            <a:lvl1pPr>
              <a:defRPr>
                <a:solidFill>
                  <a:schemeClr val="tx2"/>
                </a:solidFill>
              </a:defRPr>
            </a:lvl1pPr>
            <a:extLst/>
          </a:lstStyle>
          <a:p>
            <a:endParaRPr lang="ru-RU"/>
          </a:p>
        </p:txBody>
      </p:sp>
      <p:sp>
        <p:nvSpPr>
          <p:cNvPr id="4" name="Номер слайда 3"/>
          <p:cNvSpPr>
            <a:spLocks noGrp="1"/>
          </p:cNvSpPr>
          <p:nvPr>
            <p:ph type="sldNum" sz="quarter" idx="12"/>
          </p:nvPr>
        </p:nvSpPr>
        <p:spPr/>
        <p:txBody>
          <a:bodyPr/>
          <a:lstStyle>
            <a:extLst/>
          </a:lstStyle>
          <a:p>
            <a:fld id="{725C68B6-61C2-468F-89AB-4B9F7531AA68}" type="slidenum">
              <a:rPr lang="ru-RU" smtClean="0"/>
              <a:pPr/>
              <a:t>‹#›</a:t>
            </a:fld>
            <a:endParaRPr lang="ru-RU"/>
          </a:p>
        </p:txBody>
      </p:sp>
    </p:spTree>
  </p:cSld>
  <p:clrMapOvr>
    <a:masterClrMapping/>
  </p:clrMapOvr>
</p:sldLayout>
</file>

<file path=ppt/slideLayouts/slideLayout8.xml><?xml version="1.0" encoding="utf-8"?>
<p:sldLayout xmlns:a="http://schemas.openxmlformats.org/drawingml/2006/main" xmlns:r="http://schemas.openxmlformats.org/officeDocument/2006/relationships" xmlns:p="http://schemas.openxmlformats.org/presentationml/2006/main" type="objTx" preserve="1">
  <p:cSld name="Объект с подписью">
    <p:spTree>
      <p:nvGrpSpPr>
        <p:cNvPr id="1" name=""/>
        <p:cNvGrpSpPr/>
        <p:nvPr/>
      </p:nvGrpSpPr>
      <p:grpSpPr>
        <a:xfrm>
          <a:off x="0" y="0"/>
          <a:ext cx="0" cy="0"/>
          <a:chOff x="0" y="0"/>
          <a:chExt cx="0" cy="0"/>
        </a:xfrm>
      </p:grpSpPr>
      <p:sp>
        <p:nvSpPr>
          <p:cNvPr id="2" name="Заголовок 1"/>
          <p:cNvSpPr>
            <a:spLocks noGrp="1"/>
          </p:cNvSpPr>
          <p:nvPr>
            <p:ph type="title"/>
          </p:nvPr>
        </p:nvSpPr>
        <p:spPr>
          <a:xfrm>
            <a:off x="457200" y="228600"/>
            <a:ext cx="5897880" cy="1173480"/>
          </a:xfrm>
        </p:spPr>
        <p:txBody>
          <a:bodyPr wrap="square" anchor="b"/>
          <a:lstStyle>
            <a:lvl1pPr algn="l">
              <a:buNone/>
              <a:defRPr lang="en-US" sz="2400" baseline="0" smtClean="0"/>
            </a:lvl1pPr>
            <a:extLst/>
          </a:lstStyle>
          <a:p>
            <a:r>
              <a:rPr kumimoji="0" lang="ru-RU" smtClean="0"/>
              <a:t>Образец заголовка</a:t>
            </a:r>
            <a:endParaRPr kumimoji="0" lang="en-US"/>
          </a:p>
        </p:txBody>
      </p:sp>
      <p:sp>
        <p:nvSpPr>
          <p:cNvPr id="3" name="Текст 2"/>
          <p:cNvSpPr>
            <a:spLocks noGrp="1"/>
          </p:cNvSpPr>
          <p:nvPr>
            <p:ph type="body" idx="2"/>
          </p:nvPr>
        </p:nvSpPr>
        <p:spPr>
          <a:xfrm>
            <a:off x="457200" y="1497416"/>
            <a:ext cx="5897880" cy="602512"/>
          </a:xfrm>
        </p:spPr>
        <p:txBody>
          <a:bodyPr rot="0" spcFirstLastPara="0" vertOverflow="overflow" horzOverflow="overflow" vert="horz" wrap="square" lIns="45720" tIns="0" rIns="0" bIns="0" numCol="1" spcCol="0" rtlCol="0" fromWordArt="0" anchor="t" anchorCtr="0" forceAA="0" compatLnSpc="1">
            <a:normAutofit/>
          </a:bodyPr>
          <a:lstStyle>
            <a:lvl1pPr marL="0" indent="0">
              <a:spcBef>
                <a:spcPts val="0"/>
              </a:spcBef>
              <a:spcAft>
                <a:spcPts val="0"/>
              </a:spcAft>
              <a:buNone/>
              <a:defRPr sz="1400"/>
            </a:lvl1pPr>
            <a:lvl2pPr>
              <a:buNone/>
              <a:defRPr sz="1200"/>
            </a:lvl2pPr>
            <a:lvl3pPr>
              <a:buNone/>
              <a:defRPr sz="1000"/>
            </a:lvl3pPr>
            <a:lvl4pPr>
              <a:buNone/>
              <a:defRPr sz="900"/>
            </a:lvl4pPr>
            <a:lvl5pPr>
              <a:buNone/>
              <a:defRPr sz="900"/>
            </a:lvl5pPr>
            <a:extLst/>
          </a:lstStyle>
          <a:p>
            <a:pPr lvl="0" eaLnBrk="1" latinLnBrk="0" hangingPunct="1"/>
            <a:r>
              <a:rPr kumimoji="0" lang="ru-RU" smtClean="0"/>
              <a:t>Образец текста</a:t>
            </a:r>
          </a:p>
        </p:txBody>
      </p:sp>
      <p:sp>
        <p:nvSpPr>
          <p:cNvPr id="4" name="Содержимое 3"/>
          <p:cNvSpPr>
            <a:spLocks noGrp="1"/>
          </p:cNvSpPr>
          <p:nvPr>
            <p:ph sz="half" idx="1"/>
          </p:nvPr>
        </p:nvSpPr>
        <p:spPr>
          <a:xfrm>
            <a:off x="457200" y="2133600"/>
            <a:ext cx="7239000" cy="4371752"/>
          </a:xfrm>
        </p:spPr>
        <p:txBody>
          <a:bodyPr/>
          <a:lstStyle>
            <a:lvl1pPr>
              <a:defRPr sz="3200"/>
            </a:lvl1pPr>
            <a:lvl2pPr>
              <a:defRPr sz="2800"/>
            </a:lvl2pPr>
            <a:lvl3pPr>
              <a:defRPr sz="2400"/>
            </a:lvl3pPr>
            <a:lvl4pPr>
              <a:defRPr sz="2000"/>
            </a:lvl4pPr>
            <a:lvl5pPr>
              <a:defRPr sz="2000"/>
            </a:lvl5pPr>
            <a:extLst/>
          </a:lstStyle>
          <a:p>
            <a:pPr lvl="0" eaLnBrk="1" latinLnBrk="0" hangingPunct="1"/>
            <a:r>
              <a:rPr lang="ru-RU" smtClean="0"/>
              <a:t>Образец текста</a:t>
            </a:r>
          </a:p>
          <a:p>
            <a:pPr lvl="1" eaLnBrk="1" latinLnBrk="0" hangingPunct="1"/>
            <a:r>
              <a:rPr lang="ru-RU" smtClean="0"/>
              <a:t>Второй уровень</a:t>
            </a:r>
          </a:p>
          <a:p>
            <a:pPr lvl="2" eaLnBrk="1" latinLnBrk="0" hangingPunct="1"/>
            <a:r>
              <a:rPr lang="ru-RU" smtClean="0"/>
              <a:t>Третий уровень</a:t>
            </a:r>
          </a:p>
          <a:p>
            <a:pPr lvl="3" eaLnBrk="1" latinLnBrk="0" hangingPunct="1"/>
            <a:r>
              <a:rPr lang="ru-RU" smtClean="0"/>
              <a:t>Четвертый уровень</a:t>
            </a:r>
          </a:p>
          <a:p>
            <a:pPr lvl="4" eaLnBrk="1" latinLnBrk="0" hangingPunct="1"/>
            <a:r>
              <a:rPr lang="ru-RU" smtClean="0"/>
              <a:t>Пятый уровень</a:t>
            </a:r>
            <a:endParaRPr kumimoji="0" lang="en-US"/>
          </a:p>
        </p:txBody>
      </p:sp>
      <p:sp>
        <p:nvSpPr>
          <p:cNvPr id="5" name="Дата 4"/>
          <p:cNvSpPr>
            <a:spLocks noGrp="1"/>
          </p:cNvSpPr>
          <p:nvPr>
            <p:ph type="dt" sz="half" idx="10"/>
          </p:nvPr>
        </p:nvSpPr>
        <p:spPr/>
        <p:txBody>
          <a:bodyPr/>
          <a:lstStyle>
            <a:extLst/>
          </a:lstStyle>
          <a:p>
            <a:fld id="{5B106E36-FD25-4E2D-B0AA-010F637433A0}" type="datetimeFigureOut">
              <a:rPr lang="ru-RU" smtClean="0"/>
              <a:pPr/>
              <a:t>30.12.2025</a:t>
            </a:fld>
            <a:endParaRPr lang="ru-RU"/>
          </a:p>
        </p:txBody>
      </p:sp>
      <p:sp>
        <p:nvSpPr>
          <p:cNvPr id="6" name="Нижний колонтитул 5"/>
          <p:cNvSpPr>
            <a:spLocks noGrp="1"/>
          </p:cNvSpPr>
          <p:nvPr>
            <p:ph type="ftr" sz="quarter" idx="11"/>
          </p:nvPr>
        </p:nvSpPr>
        <p:spPr/>
        <p:txBody>
          <a:bodyPr/>
          <a:lstStyle>
            <a:extLst/>
          </a:lstStyle>
          <a:p>
            <a:endParaRPr lang="ru-RU"/>
          </a:p>
        </p:txBody>
      </p:sp>
      <p:sp>
        <p:nvSpPr>
          <p:cNvPr id="7" name="Номер слайда 6"/>
          <p:cNvSpPr>
            <a:spLocks noGrp="1"/>
          </p:cNvSpPr>
          <p:nvPr>
            <p:ph type="sldNum" sz="quarter" idx="12"/>
          </p:nvPr>
        </p:nvSpPr>
        <p:spPr/>
        <p:txBody>
          <a:bodyPr/>
          <a:lstStyle>
            <a:extLst/>
          </a:lstStyle>
          <a:p>
            <a:fld id="{725C68B6-61C2-468F-89AB-4B9F7531AA68}" type="slidenum">
              <a:rPr lang="ru-RU" smtClean="0"/>
              <a:pPr/>
              <a:t>‹#›</a:t>
            </a:fld>
            <a:endParaRPr lang="ru-RU"/>
          </a:p>
        </p:txBody>
      </p:sp>
    </p:spTree>
  </p:cSld>
  <p:clrMapOvr>
    <a:masterClrMapping/>
  </p:clrMapOvr>
</p:sldLayout>
</file>

<file path=ppt/slideLayouts/slideLayout9.xml><?xml version="1.0" encoding="utf-8"?>
<p:sldLayout xmlns:a="http://schemas.openxmlformats.org/drawingml/2006/main" xmlns:r="http://schemas.openxmlformats.org/officeDocument/2006/relationships" xmlns:p="http://schemas.openxmlformats.org/presentationml/2006/main" showMasterSp="0" type="picTx" preserve="1">
  <p:cSld name="Рисунок с подписью">
    <p:bg>
      <p:bgRef idx="1002">
        <a:schemeClr val="bg2"/>
      </p:bgRef>
    </p:bg>
    <p:spTree>
      <p:nvGrpSpPr>
        <p:cNvPr id="1" name=""/>
        <p:cNvGrpSpPr/>
        <p:nvPr/>
      </p:nvGrpSpPr>
      <p:grpSpPr>
        <a:xfrm>
          <a:off x="0" y="0"/>
          <a:ext cx="0" cy="0"/>
          <a:chOff x="0" y="0"/>
          <a:chExt cx="0" cy="0"/>
        </a:xfrm>
      </p:grpSpPr>
      <p:sp>
        <p:nvSpPr>
          <p:cNvPr id="8" name="Прямоугольник 7"/>
          <p:cNvSpPr/>
          <p:nvPr/>
        </p:nvSpPr>
        <p:spPr>
          <a:xfrm rot="21240000">
            <a:off x="597968" y="1004668"/>
            <a:ext cx="4319527" cy="4312573"/>
          </a:xfrm>
          <a:prstGeom prst="rect">
            <a:avLst/>
          </a:prstGeom>
          <a:solidFill>
            <a:srgbClr val="FAFAFA"/>
          </a:solidFill>
          <a:ln w="1270" cap="rnd" cmpd="sng" algn="ctr">
            <a:solidFill>
              <a:srgbClr val="EAEAEA"/>
            </a:solidFill>
            <a:prstDash val="solid"/>
          </a:ln>
          <a:effectLst>
            <a:outerShdw blurRad="25000" dist="12700" dir="5400000" algn="t" rotWithShape="0">
              <a:srgbClr val="000000">
                <a:alpha val="40000"/>
              </a:srgbClr>
            </a:outerShdw>
          </a:effectLst>
        </p:spPr>
        <p:style>
          <a:lnRef idx="2">
            <a:schemeClr val="accent1"/>
          </a:lnRef>
          <a:fillRef idx="1">
            <a:schemeClr val="accent1"/>
          </a:fillRef>
          <a:effectRef idx="0">
            <a:schemeClr val="accent1"/>
          </a:effectRef>
          <a:fontRef idx="minor">
            <a:schemeClr val="lt1"/>
          </a:fontRef>
        </p:style>
        <p:txBody>
          <a:bodyPr rtlCol="0" anchor="ctr"/>
          <a:lstStyle>
            <a:extLst/>
          </a:lstStyle>
          <a:p>
            <a:pPr algn="ctr" eaLnBrk="1" latinLnBrk="0" hangingPunct="1"/>
            <a:endParaRPr kumimoji="0" lang="en-US"/>
          </a:p>
        </p:txBody>
      </p:sp>
      <p:sp>
        <p:nvSpPr>
          <p:cNvPr id="9" name="Прямоугольник 8"/>
          <p:cNvSpPr/>
          <p:nvPr/>
        </p:nvSpPr>
        <p:spPr>
          <a:xfrm rot="21420000">
            <a:off x="596706" y="998816"/>
            <a:ext cx="4319527" cy="4312573"/>
          </a:xfrm>
          <a:prstGeom prst="rect">
            <a:avLst/>
          </a:prstGeom>
          <a:solidFill>
            <a:srgbClr val="FAFAFA"/>
          </a:solidFill>
          <a:ln w="1270" cap="rnd" cmpd="sng" algn="ctr">
            <a:solidFill>
              <a:srgbClr val="EAEAEA"/>
            </a:solidFill>
            <a:prstDash val="solid"/>
          </a:ln>
          <a:effectLst>
            <a:outerShdw blurRad="28000" dist="12700" dir="5400000" algn="tl" rotWithShape="0">
              <a:srgbClr val="000000">
                <a:alpha val="40000"/>
              </a:srgbClr>
            </a:outerShdw>
          </a:effectLst>
        </p:spPr>
        <p:style>
          <a:lnRef idx="2">
            <a:schemeClr val="accent1"/>
          </a:lnRef>
          <a:fillRef idx="1">
            <a:schemeClr val="accent1"/>
          </a:fillRef>
          <a:effectRef idx="0">
            <a:schemeClr val="accent1"/>
          </a:effectRef>
          <a:fontRef idx="minor">
            <a:schemeClr val="lt1"/>
          </a:fontRef>
        </p:style>
        <p:txBody>
          <a:bodyPr rtlCol="0" anchor="ctr"/>
          <a:lstStyle>
            <a:extLst/>
          </a:lstStyle>
          <a:p>
            <a:pPr algn="ctr" eaLnBrk="1" latinLnBrk="0" hangingPunct="1"/>
            <a:endParaRPr kumimoji="0" lang="en-US"/>
          </a:p>
        </p:txBody>
      </p:sp>
      <p:sp>
        <p:nvSpPr>
          <p:cNvPr id="2" name="Заголовок 1"/>
          <p:cNvSpPr>
            <a:spLocks noGrp="1"/>
          </p:cNvSpPr>
          <p:nvPr>
            <p:ph type="title"/>
          </p:nvPr>
        </p:nvSpPr>
        <p:spPr>
          <a:xfrm>
            <a:off x="5389098" y="1143000"/>
            <a:ext cx="3429000" cy="2057400"/>
          </a:xfrm>
        </p:spPr>
        <p:txBody>
          <a:bodyPr vert="horz" anchor="b"/>
          <a:lstStyle>
            <a:lvl1pPr algn="l">
              <a:buNone/>
              <a:defRPr sz="3000" b="1" baseline="0">
                <a:ln w="500">
                  <a:solidFill>
                    <a:schemeClr val="tx2">
                      <a:shade val="10000"/>
                      <a:satMod val="135000"/>
                    </a:schemeClr>
                  </a:solidFill>
                </a:ln>
                <a:gradFill>
                  <a:gsLst>
                    <a:gs pos="0">
                      <a:schemeClr val="accent4">
                        <a:tint val="13000"/>
                      </a:schemeClr>
                    </a:gs>
                    <a:gs pos="10000">
                      <a:schemeClr val="accent4">
                        <a:tint val="20000"/>
                      </a:schemeClr>
                    </a:gs>
                    <a:gs pos="49000">
                      <a:schemeClr val="accent4">
                        <a:tint val="70000"/>
                      </a:schemeClr>
                    </a:gs>
                    <a:gs pos="50000">
                      <a:schemeClr val="accent4">
                        <a:tint val="97000"/>
                      </a:schemeClr>
                    </a:gs>
                    <a:gs pos="100000">
                      <a:schemeClr val="accent4">
                        <a:tint val="20000"/>
                      </a:schemeClr>
                    </a:gs>
                  </a:gsLst>
                  <a:lin ang="5400000" scaled="1"/>
                </a:gradFill>
                <a:effectLst/>
              </a:defRPr>
            </a:lvl1pPr>
            <a:extLst/>
          </a:lstStyle>
          <a:p>
            <a:r>
              <a:rPr kumimoji="0" lang="ru-RU" smtClean="0"/>
              <a:t>Образец заголовка</a:t>
            </a:r>
            <a:endParaRPr kumimoji="0" lang="en-US" dirty="0"/>
          </a:p>
        </p:txBody>
      </p:sp>
      <p:sp>
        <p:nvSpPr>
          <p:cNvPr id="4" name="Текст 3"/>
          <p:cNvSpPr>
            <a:spLocks noGrp="1"/>
          </p:cNvSpPr>
          <p:nvPr>
            <p:ph type="body" sz="half" idx="2"/>
          </p:nvPr>
        </p:nvSpPr>
        <p:spPr>
          <a:xfrm>
            <a:off x="5389098" y="3283634"/>
            <a:ext cx="3429000" cy="1920240"/>
          </a:xfrm>
        </p:spPr>
        <p:txBody>
          <a:bodyPr rot="0" spcFirstLastPara="0" vertOverflow="overflow" horzOverflow="overflow" vert="horz" wrap="square" lIns="82296" tIns="0" rIns="0" bIns="0" numCol="1" spcCol="0" rtlCol="0" fromWordArt="0" anchor="t" anchorCtr="0" forceAA="0" compatLnSpc="1">
            <a:normAutofit/>
          </a:bodyPr>
          <a:lstStyle>
            <a:lvl1pPr marL="0" indent="0">
              <a:lnSpc>
                <a:spcPct val="100000"/>
              </a:lnSpc>
              <a:spcBef>
                <a:spcPts val="0"/>
              </a:spcBef>
              <a:buFontTx/>
              <a:buNone/>
              <a:defRPr sz="1400" baseline="0">
                <a:solidFill>
                  <a:schemeClr val="tx1"/>
                </a:solidFill>
              </a:defRPr>
            </a:lvl1pPr>
            <a:lvl2pPr>
              <a:defRPr sz="1200"/>
            </a:lvl2pPr>
            <a:lvl3pPr>
              <a:defRPr sz="1000"/>
            </a:lvl3pPr>
            <a:lvl4pPr>
              <a:defRPr sz="900"/>
            </a:lvl4pPr>
            <a:lvl5pPr>
              <a:defRPr sz="900"/>
            </a:lvl5pPr>
            <a:extLst/>
          </a:lstStyle>
          <a:p>
            <a:pPr marL="0" marR="0" lvl="0" indent="0" algn="l" defTabSz="0" rtl="0" eaLnBrk="1" fontAlgn="auto" latinLnBrk="0" hangingPunct="1">
              <a:lnSpc>
                <a:spcPct val="100000"/>
              </a:lnSpc>
              <a:spcBef>
                <a:spcPts val="0"/>
              </a:spcBef>
              <a:spcAft>
                <a:spcPts val="0"/>
              </a:spcAft>
              <a:buClr>
                <a:schemeClr val="tx2"/>
              </a:buClr>
              <a:buSzPct val="73000"/>
              <a:buFontTx/>
              <a:buNone/>
              <a:tabLst/>
              <a:defRPr/>
            </a:pPr>
            <a:r>
              <a:rPr kumimoji="0" lang="ru-RU" smtClean="0"/>
              <a:t>Образец текста</a:t>
            </a:r>
          </a:p>
        </p:txBody>
      </p:sp>
      <p:sp>
        <p:nvSpPr>
          <p:cNvPr id="5" name="Дата 4"/>
          <p:cNvSpPr>
            <a:spLocks noGrp="1"/>
          </p:cNvSpPr>
          <p:nvPr>
            <p:ph type="dt" sz="half" idx="10"/>
          </p:nvPr>
        </p:nvSpPr>
        <p:spPr/>
        <p:txBody>
          <a:bodyPr/>
          <a:lstStyle>
            <a:extLst/>
          </a:lstStyle>
          <a:p>
            <a:fld id="{5B106E36-FD25-4E2D-B0AA-010F637433A0}" type="datetimeFigureOut">
              <a:rPr lang="ru-RU" smtClean="0"/>
              <a:pPr/>
              <a:t>30.12.2025</a:t>
            </a:fld>
            <a:endParaRPr lang="ru-RU"/>
          </a:p>
        </p:txBody>
      </p:sp>
      <p:sp>
        <p:nvSpPr>
          <p:cNvPr id="6" name="Нижний колонтитул 5"/>
          <p:cNvSpPr>
            <a:spLocks noGrp="1"/>
          </p:cNvSpPr>
          <p:nvPr>
            <p:ph type="ftr" sz="quarter" idx="11"/>
          </p:nvPr>
        </p:nvSpPr>
        <p:spPr/>
        <p:txBody>
          <a:bodyPr/>
          <a:lstStyle>
            <a:extLst/>
          </a:lstStyle>
          <a:p>
            <a:endParaRPr lang="ru-RU"/>
          </a:p>
        </p:txBody>
      </p:sp>
      <p:sp>
        <p:nvSpPr>
          <p:cNvPr id="7" name="Номер слайда 6"/>
          <p:cNvSpPr>
            <a:spLocks noGrp="1"/>
          </p:cNvSpPr>
          <p:nvPr>
            <p:ph type="sldNum" sz="quarter" idx="12"/>
          </p:nvPr>
        </p:nvSpPr>
        <p:spPr/>
        <p:txBody>
          <a:bodyPr/>
          <a:lstStyle>
            <a:extLst/>
          </a:lstStyle>
          <a:p>
            <a:fld id="{725C68B6-61C2-468F-89AB-4B9F7531AA68}" type="slidenum">
              <a:rPr lang="ru-RU" smtClean="0"/>
              <a:pPr/>
              <a:t>‹#›</a:t>
            </a:fld>
            <a:endParaRPr lang="ru-RU"/>
          </a:p>
        </p:txBody>
      </p:sp>
      <p:sp>
        <p:nvSpPr>
          <p:cNvPr id="10" name="Рисунок 9"/>
          <p:cNvSpPr>
            <a:spLocks noGrp="1"/>
          </p:cNvSpPr>
          <p:nvPr>
            <p:ph type="pic" idx="1"/>
          </p:nvPr>
        </p:nvSpPr>
        <p:spPr>
          <a:xfrm>
            <a:off x="663682" y="1041002"/>
            <a:ext cx="4206240" cy="4206240"/>
          </a:xfrm>
          <a:solidFill>
            <a:schemeClr val="bg2">
              <a:shade val="50000"/>
            </a:schemeClr>
          </a:solidFill>
          <a:ln w="107950">
            <a:solidFill>
              <a:srgbClr val="FFFFFF"/>
            </a:solidFill>
            <a:miter lim="800000"/>
          </a:ln>
          <a:effectLst>
            <a:outerShdw blurRad="44450" dist="3810" dir="5400000" algn="tl" rotWithShape="0">
              <a:srgbClr val="000000">
                <a:alpha val="60000"/>
              </a:srgbClr>
            </a:outerShdw>
          </a:effectLst>
          <a:scene3d>
            <a:camera prst="orthographicFront"/>
            <a:lightRig rig="threePt" dir="t"/>
          </a:scene3d>
          <a:sp3d contourW="3810">
            <a:contourClr>
              <a:srgbClr val="969696"/>
            </a:contourClr>
          </a:sp3d>
        </p:spPr>
        <p:txBody>
          <a:bodyPr/>
          <a:lstStyle>
            <a:lvl1pPr marL="0" indent="0">
              <a:buNone/>
              <a:defRPr sz="3200"/>
            </a:lvl1pPr>
            <a:extLst/>
          </a:lstStyle>
          <a:p>
            <a:r>
              <a:rPr kumimoji="0" lang="ru-RU" smtClean="0"/>
              <a:t>Вставка рисунка</a:t>
            </a:r>
            <a:endParaRPr kumimoji="0" lang="en-US" dirty="0"/>
          </a:p>
        </p:txBody>
      </p:sp>
    </p:spTree>
  </p:cSld>
  <p:clrMapOvr>
    <a:overrideClrMapping bg1="dk1" tx1="lt1" bg2="dk2" tx2="lt2" accent1="accent1" accent2="accent2" accent3="accent3" accent4="accent4" accent5="accent5" accent6="accent6" hlink="hlink" folHlink="folHlink"/>
  </p:clrMapOvr>
</p:sldLayout>
</file>

<file path=ppt/slideMasters/_rels/slideMaster1.xml.rels><?xml version="1.0" encoding="UTF-8" standalone="yes"?>
<Relationships xmlns="http://schemas.openxmlformats.org/package/2006/relationships"><Relationship Id="rId8" Type="http://schemas.openxmlformats.org/officeDocument/2006/relationships/slideLayout" Target="../slideLayouts/slideLayout8.xml"/><Relationship Id="rId13" Type="http://schemas.openxmlformats.org/officeDocument/2006/relationships/image" Target="../media/image1.jpeg"/><Relationship Id="rId3" Type="http://schemas.openxmlformats.org/officeDocument/2006/relationships/slideLayout" Target="../slideLayouts/slideLayout3.xml"/><Relationship Id="rId7" Type="http://schemas.openxmlformats.org/officeDocument/2006/relationships/slideLayout" Target="../slideLayouts/slideLayout7.xml"/><Relationship Id="rId12" Type="http://schemas.openxmlformats.org/officeDocument/2006/relationships/theme" Target="../theme/theme1.xml"/><Relationship Id="rId2" Type="http://schemas.openxmlformats.org/officeDocument/2006/relationships/slideLayout" Target="../slideLayouts/slideLayout2.xml"/><Relationship Id="rId1" Type="http://schemas.openxmlformats.org/officeDocument/2006/relationships/slideLayout" Target="../slideLayouts/slideLayout1.xml"/><Relationship Id="rId6" Type="http://schemas.openxmlformats.org/officeDocument/2006/relationships/slideLayout" Target="../slideLayouts/slideLayout6.xml"/><Relationship Id="rId11" Type="http://schemas.openxmlformats.org/officeDocument/2006/relationships/slideLayout" Target="../slideLayouts/slideLayout11.xml"/><Relationship Id="rId5" Type="http://schemas.openxmlformats.org/officeDocument/2006/relationships/slideLayout" Target="../slideLayouts/slideLayout5.xml"/><Relationship Id="rId10" Type="http://schemas.openxmlformats.org/officeDocument/2006/relationships/slideLayout" Target="../slideLayouts/slideLayout10.xml"/><Relationship Id="rId4" Type="http://schemas.openxmlformats.org/officeDocument/2006/relationships/slideLayout" Target="../slideLayouts/slideLayout4.xml"/><Relationship Id="rId9" Type="http://schemas.openxmlformats.org/officeDocument/2006/relationships/slideLayout" Target="../slideLayouts/slideLayout9.xml"/></Relationships>
</file>

<file path=ppt/slideMasters/slideMaster1.xml><?xml version="1.0" encoding="utf-8"?>
<p:sldMaster xmlns:a="http://schemas.openxmlformats.org/drawingml/2006/main" xmlns:r="http://schemas.openxmlformats.org/officeDocument/2006/relationships" xmlns:p="http://schemas.openxmlformats.org/presentationml/2006/main">
  <p:cSld>
    <p:bg>
      <p:bgRef idx="1001">
        <a:schemeClr val="bg1"/>
      </p:bgRef>
    </p:bg>
    <p:spTree>
      <p:nvGrpSpPr>
        <p:cNvPr id="1" name=""/>
        <p:cNvGrpSpPr/>
        <p:nvPr/>
      </p:nvGrpSpPr>
      <p:grpSpPr>
        <a:xfrm>
          <a:off x="0" y="0"/>
          <a:ext cx="0" cy="0"/>
          <a:chOff x="0" y="0"/>
          <a:chExt cx="0" cy="0"/>
        </a:xfrm>
      </p:grpSpPr>
      <p:sp>
        <p:nvSpPr>
          <p:cNvPr id="9" name="Прямоугольник 8"/>
          <p:cNvSpPr/>
          <p:nvPr/>
        </p:nvSpPr>
        <p:spPr>
          <a:xfrm flipH="1">
            <a:off x="8153400" y="0"/>
            <a:ext cx="990600" cy="6858000"/>
          </a:xfrm>
          <a:prstGeom prst="rect">
            <a:avLst/>
          </a:prstGeom>
          <a:blipFill>
            <a:blip r:embed="rId13">
              <a:alphaModFix amt="43000"/>
            </a:blip>
            <a:tile tx="0" ty="0" sx="50000" sy="50000" flip="none" algn="tl"/>
          </a:blipFill>
          <a:ln w="0" cap="flat" cmpd="sng" algn="ctr">
            <a:noFill/>
            <a:prstDash val="solid"/>
          </a:ln>
          <a:effectLst>
            <a:fillOverlay blend="mult">
              <a:gradFill rotWithShape="1">
                <a:gsLst>
                  <a:gs pos="0">
                    <a:schemeClr val="tx2">
                      <a:tint val="62000"/>
                      <a:satMod val="420000"/>
                    </a:schemeClr>
                  </a:gs>
                  <a:gs pos="100000">
                    <a:schemeClr val="tx2">
                      <a:shade val="20000"/>
                      <a:satMod val="170000"/>
                    </a:schemeClr>
                  </a:gs>
                </a:gsLst>
                <a:path path="circle">
                  <a:fillToRect l="50000" t="110000" r="50000" b="-10000"/>
                </a:path>
                <a:tileRect/>
              </a:gradFill>
            </a:fillOverlay>
            <a:innerShdw blurRad="63500" dist="44450" dir="10800000">
              <a:srgbClr val="000000">
                <a:alpha val="45000"/>
              </a:srgbClr>
            </a:innerShdw>
          </a:effectLst>
        </p:spPr>
        <p:style>
          <a:lnRef idx="3">
            <a:schemeClr val="lt1"/>
          </a:lnRef>
          <a:fillRef idx="1">
            <a:schemeClr val="accent1"/>
          </a:fillRef>
          <a:effectRef idx="1">
            <a:schemeClr val="accent1"/>
          </a:effectRef>
          <a:fontRef idx="minor">
            <a:schemeClr val="lt1"/>
          </a:fontRef>
        </p:style>
        <p:txBody>
          <a:bodyPr anchor="ctr"/>
          <a:lstStyle>
            <a:extLst/>
          </a:lstStyle>
          <a:p>
            <a:pPr algn="ctr" eaLnBrk="1" latinLnBrk="0" hangingPunct="1"/>
            <a:endParaRPr kumimoji="0" lang="en-US"/>
          </a:p>
        </p:txBody>
      </p:sp>
      <p:sp>
        <p:nvSpPr>
          <p:cNvPr id="3" name="Заголовок 2"/>
          <p:cNvSpPr>
            <a:spLocks noGrp="1"/>
          </p:cNvSpPr>
          <p:nvPr>
            <p:ph type="title"/>
          </p:nvPr>
        </p:nvSpPr>
        <p:spPr>
          <a:xfrm>
            <a:off x="457200" y="320040"/>
            <a:ext cx="7239000" cy="1143000"/>
          </a:xfrm>
          <a:prstGeom prst="rect">
            <a:avLst/>
          </a:prstGeom>
        </p:spPr>
        <p:txBody>
          <a:bodyPr vert="horz" lIns="45720" tIns="0" rIns="45720" bIns="0" anchor="b" anchorCtr="0">
            <a:normAutofit/>
          </a:bodyPr>
          <a:lstStyle>
            <a:extLst/>
          </a:lstStyle>
          <a:p>
            <a:r>
              <a:rPr kumimoji="0" lang="ru-RU" smtClean="0"/>
              <a:t>Образец заголовка</a:t>
            </a:r>
            <a:endParaRPr kumimoji="0" lang="en-US"/>
          </a:p>
        </p:txBody>
      </p:sp>
      <p:sp>
        <p:nvSpPr>
          <p:cNvPr id="31" name="Текст 30"/>
          <p:cNvSpPr>
            <a:spLocks noGrp="1"/>
          </p:cNvSpPr>
          <p:nvPr>
            <p:ph type="body" idx="1"/>
          </p:nvPr>
        </p:nvSpPr>
        <p:spPr>
          <a:xfrm>
            <a:off x="457200" y="1609416"/>
            <a:ext cx="7239000" cy="4846320"/>
          </a:xfrm>
          <a:prstGeom prst="rect">
            <a:avLst/>
          </a:prstGeom>
        </p:spPr>
        <p:txBody>
          <a:bodyPr vert="horz">
            <a:normAutofit/>
          </a:bodyPr>
          <a:lstStyle>
            <a:extLst/>
          </a:lstStyle>
          <a:p>
            <a:pPr lvl="0" eaLnBrk="1" latinLnBrk="0" hangingPunct="1"/>
            <a:r>
              <a:rPr kumimoji="0" lang="ru-RU" smtClean="0"/>
              <a:t>Образец текста</a:t>
            </a:r>
          </a:p>
          <a:p>
            <a:pPr lvl="1" eaLnBrk="1" latinLnBrk="0" hangingPunct="1"/>
            <a:r>
              <a:rPr kumimoji="0" lang="ru-RU" smtClean="0"/>
              <a:t>Второй уровень</a:t>
            </a:r>
          </a:p>
          <a:p>
            <a:pPr lvl="2" eaLnBrk="1" latinLnBrk="0" hangingPunct="1"/>
            <a:r>
              <a:rPr kumimoji="0" lang="ru-RU" smtClean="0"/>
              <a:t>Третий уровень</a:t>
            </a:r>
          </a:p>
          <a:p>
            <a:pPr lvl="3" eaLnBrk="1" latinLnBrk="0" hangingPunct="1"/>
            <a:r>
              <a:rPr kumimoji="0" lang="ru-RU" smtClean="0"/>
              <a:t>Четвертый уровень</a:t>
            </a:r>
          </a:p>
          <a:p>
            <a:pPr lvl="4" eaLnBrk="1" latinLnBrk="0" hangingPunct="1"/>
            <a:r>
              <a:rPr kumimoji="0" lang="ru-RU" smtClean="0"/>
              <a:t>Пятый уровень</a:t>
            </a:r>
            <a:endParaRPr kumimoji="0" lang="en-US"/>
          </a:p>
        </p:txBody>
      </p:sp>
      <p:sp>
        <p:nvSpPr>
          <p:cNvPr id="27" name="Дата 26"/>
          <p:cNvSpPr>
            <a:spLocks noGrp="1"/>
          </p:cNvSpPr>
          <p:nvPr>
            <p:ph type="dt" sz="half" idx="2"/>
          </p:nvPr>
        </p:nvSpPr>
        <p:spPr>
          <a:xfrm>
            <a:off x="4245936" y="6557946"/>
            <a:ext cx="2002464" cy="226902"/>
          </a:xfrm>
          <a:prstGeom prst="rect">
            <a:avLst/>
          </a:prstGeom>
        </p:spPr>
        <p:txBody>
          <a:bodyPr vert="horz" tIns="0" bIns="0" anchor="b"/>
          <a:lstStyle>
            <a:lvl1pPr algn="l" eaLnBrk="1" latinLnBrk="0" hangingPunct="1">
              <a:defRPr kumimoji="0" sz="1000">
                <a:solidFill>
                  <a:schemeClr val="tx2"/>
                </a:solidFill>
              </a:defRPr>
            </a:lvl1pPr>
            <a:extLst/>
          </a:lstStyle>
          <a:p>
            <a:fld id="{5B106E36-FD25-4E2D-B0AA-010F637433A0}" type="datetimeFigureOut">
              <a:rPr lang="ru-RU" smtClean="0"/>
              <a:pPr/>
              <a:t>30.12.2025</a:t>
            </a:fld>
            <a:endParaRPr lang="ru-RU"/>
          </a:p>
        </p:txBody>
      </p:sp>
      <p:sp>
        <p:nvSpPr>
          <p:cNvPr id="4" name="Нижний колонтитул 3"/>
          <p:cNvSpPr>
            <a:spLocks noGrp="1"/>
          </p:cNvSpPr>
          <p:nvPr>
            <p:ph type="ftr" sz="quarter" idx="3"/>
          </p:nvPr>
        </p:nvSpPr>
        <p:spPr>
          <a:xfrm>
            <a:off x="457200" y="6557946"/>
            <a:ext cx="3657600" cy="228600"/>
          </a:xfrm>
          <a:prstGeom prst="rect">
            <a:avLst/>
          </a:prstGeom>
        </p:spPr>
        <p:txBody>
          <a:bodyPr vert="horz" tIns="0" bIns="0" anchor="b"/>
          <a:lstStyle>
            <a:lvl1pPr algn="r" eaLnBrk="1" latinLnBrk="0" hangingPunct="1">
              <a:defRPr kumimoji="0" sz="1000">
                <a:solidFill>
                  <a:schemeClr val="tx2"/>
                </a:solidFill>
              </a:defRPr>
            </a:lvl1pPr>
            <a:extLst/>
          </a:lstStyle>
          <a:p>
            <a:endParaRPr lang="ru-RU"/>
          </a:p>
        </p:txBody>
      </p:sp>
      <p:sp>
        <p:nvSpPr>
          <p:cNvPr id="16" name="Номер слайда 15"/>
          <p:cNvSpPr>
            <a:spLocks noGrp="1"/>
          </p:cNvSpPr>
          <p:nvPr>
            <p:ph type="sldNum" sz="quarter" idx="4"/>
          </p:nvPr>
        </p:nvSpPr>
        <p:spPr>
          <a:xfrm>
            <a:off x="6251448" y="6556248"/>
            <a:ext cx="588336" cy="228600"/>
          </a:xfrm>
          <a:prstGeom prst="rect">
            <a:avLst/>
          </a:prstGeom>
        </p:spPr>
        <p:txBody>
          <a:bodyPr vert="horz" lIns="0" tIns="0" rIns="0" bIns="0" anchor="b"/>
          <a:lstStyle>
            <a:lvl1pPr algn="r" eaLnBrk="1" latinLnBrk="0" hangingPunct="1">
              <a:defRPr kumimoji="0" sz="1100">
                <a:solidFill>
                  <a:schemeClr val="tx2"/>
                </a:solidFill>
              </a:defRPr>
            </a:lvl1pPr>
            <a:extLst/>
          </a:lstStyle>
          <a:p>
            <a:fld id="{725C68B6-61C2-468F-89AB-4B9F7531AA68}" type="slidenum">
              <a:rPr lang="ru-RU" smtClean="0"/>
              <a:pPr/>
              <a:t>‹#›</a:t>
            </a:fld>
            <a:endParaRPr lang="ru-RU"/>
          </a:p>
        </p:txBody>
      </p:sp>
    </p:spTree>
  </p:cSld>
  <p:clrMap bg1="lt1" tx1="dk1" bg2="lt2" tx2="dk2" accent1="accent1" accent2="accent2" accent3="accent3" accent4="accent4" accent5="accent5" accent6="accent6" hlink="hlink" folHlink="folHlink"/>
  <p:sldLayoutIdLst>
    <p:sldLayoutId id="2147483661" r:id="rId1"/>
    <p:sldLayoutId id="2147483662" r:id="rId2"/>
    <p:sldLayoutId id="2147483663" r:id="rId3"/>
    <p:sldLayoutId id="2147483664" r:id="rId4"/>
    <p:sldLayoutId id="2147483665" r:id="rId5"/>
    <p:sldLayoutId id="2147483666" r:id="rId6"/>
    <p:sldLayoutId id="2147483667" r:id="rId7"/>
    <p:sldLayoutId id="2147483668" r:id="rId8"/>
    <p:sldLayoutId id="2147483669" r:id="rId9"/>
    <p:sldLayoutId id="2147483670" r:id="rId10"/>
    <p:sldLayoutId id="2147483671" r:id="rId11"/>
  </p:sldLayoutIdLst>
  <p:txStyles>
    <p:titleStyle>
      <a:lvl1pPr algn="l" rtl="0" eaLnBrk="1" latinLnBrk="0" hangingPunct="1">
        <a:spcBef>
          <a:spcPct val="0"/>
        </a:spcBef>
        <a:buNone/>
        <a:defRPr kumimoji="0" sz="3800" b="1" kern="1200" cap="all" baseline="0">
          <a:ln w="500">
            <a:solidFill>
              <a:schemeClr val="tx2">
                <a:shade val="20000"/>
                <a:satMod val="120000"/>
              </a:schemeClr>
            </a:solidFill>
          </a:ln>
          <a:gradFill>
            <a:gsLst>
              <a:gs pos="0">
                <a:schemeClr val="accent4">
                  <a:tint val="13000"/>
                </a:schemeClr>
              </a:gs>
              <a:gs pos="10000">
                <a:schemeClr val="accent4">
                  <a:tint val="20000"/>
                </a:schemeClr>
              </a:gs>
              <a:gs pos="49000">
                <a:schemeClr val="accent4">
                  <a:tint val="70000"/>
                </a:schemeClr>
              </a:gs>
              <a:gs pos="50000">
                <a:schemeClr val="accent4">
                  <a:tint val="97000"/>
                </a:schemeClr>
              </a:gs>
              <a:gs pos="100000">
                <a:schemeClr val="accent4">
                  <a:tint val="20000"/>
                </a:schemeClr>
              </a:gs>
            </a:gsLst>
            <a:lin ang="5400000" scaled="1"/>
          </a:gradFill>
          <a:effectLst/>
          <a:latin typeface="+mj-lt"/>
          <a:ea typeface="+mj-ea"/>
          <a:cs typeface="+mj-cs"/>
        </a:defRPr>
      </a:lvl1pPr>
      <a:extLst/>
    </p:titleStyle>
    <p:bodyStyle>
      <a:lvl1pPr marL="274320" indent="-274320" algn="l" rtl="0" eaLnBrk="1" latinLnBrk="0" hangingPunct="1">
        <a:spcBef>
          <a:spcPts val="600"/>
        </a:spcBef>
        <a:buClr>
          <a:schemeClr val="tx2"/>
        </a:buClr>
        <a:buSzPct val="73000"/>
        <a:buFont typeface="Wingdings 2"/>
        <a:buChar char=""/>
        <a:defRPr kumimoji="0" sz="2600" kern="1200" baseline="0">
          <a:solidFill>
            <a:schemeClr val="tx1"/>
          </a:solidFill>
          <a:latin typeface="+mn-lt"/>
          <a:ea typeface="+mn-ea"/>
          <a:cs typeface="+mn-cs"/>
        </a:defRPr>
      </a:lvl1pPr>
      <a:lvl2pPr marL="521208" indent="-228600" algn="l" rtl="0" eaLnBrk="1" latinLnBrk="0" hangingPunct="1">
        <a:spcBef>
          <a:spcPts val="500"/>
        </a:spcBef>
        <a:buClr>
          <a:schemeClr val="accent4"/>
        </a:buClr>
        <a:buSzPct val="80000"/>
        <a:buFont typeface="Wingdings 2"/>
        <a:buChar char=""/>
        <a:defRPr kumimoji="0" sz="2300" kern="1200">
          <a:solidFill>
            <a:schemeClr val="tx1">
              <a:tint val="85000"/>
            </a:schemeClr>
          </a:solidFill>
          <a:latin typeface="+mn-lt"/>
          <a:ea typeface="+mn-ea"/>
          <a:cs typeface="+mn-cs"/>
        </a:defRPr>
      </a:lvl2pPr>
      <a:lvl3pPr marL="758952" indent="-228600" algn="l" rtl="0" eaLnBrk="1" latinLnBrk="0" hangingPunct="1">
        <a:spcBef>
          <a:spcPts val="400"/>
        </a:spcBef>
        <a:buClr>
          <a:schemeClr val="accent4"/>
        </a:buClr>
        <a:buSzPct val="60000"/>
        <a:buFont typeface="Wingdings"/>
        <a:buChar char=""/>
        <a:defRPr kumimoji="0" sz="2000" kern="1200">
          <a:solidFill>
            <a:schemeClr val="tx1"/>
          </a:solidFill>
          <a:latin typeface="+mn-lt"/>
          <a:ea typeface="+mn-ea"/>
          <a:cs typeface="+mn-cs"/>
        </a:defRPr>
      </a:lvl3pPr>
      <a:lvl4pPr marL="1005840" indent="-228600" algn="l" rtl="0" eaLnBrk="1" latinLnBrk="0" hangingPunct="1">
        <a:spcBef>
          <a:spcPct val="20000"/>
        </a:spcBef>
        <a:buClr>
          <a:schemeClr val="accent4"/>
        </a:buClr>
        <a:buSzPct val="80000"/>
        <a:buFont typeface="Wingdings 2"/>
        <a:buChar char=""/>
        <a:defRPr kumimoji="0" sz="2000" kern="1200">
          <a:solidFill>
            <a:schemeClr val="tx1">
              <a:tint val="85000"/>
            </a:schemeClr>
          </a:solidFill>
          <a:latin typeface="+mn-lt"/>
          <a:ea typeface="+mn-ea"/>
          <a:cs typeface="+mn-cs"/>
        </a:defRPr>
      </a:lvl4pPr>
      <a:lvl5pPr marL="1280160" indent="-228600" algn="l" rtl="0" eaLnBrk="1" latinLnBrk="0" hangingPunct="1">
        <a:spcBef>
          <a:spcPts val="400"/>
        </a:spcBef>
        <a:buClr>
          <a:schemeClr val="accent4"/>
        </a:buClr>
        <a:buSzPct val="70000"/>
        <a:buFont typeface="Wingdings"/>
        <a:buChar char=""/>
        <a:defRPr kumimoji="0" sz="1800" kern="1200">
          <a:solidFill>
            <a:schemeClr val="tx1"/>
          </a:solidFill>
          <a:latin typeface="+mn-lt"/>
          <a:ea typeface="+mn-ea"/>
          <a:cs typeface="+mn-cs"/>
        </a:defRPr>
      </a:lvl5pPr>
      <a:lvl6pPr marL="1472184" indent="-182880" algn="l" rtl="0" eaLnBrk="1" latinLnBrk="0" hangingPunct="1">
        <a:spcBef>
          <a:spcPts val="400"/>
        </a:spcBef>
        <a:buClr>
          <a:schemeClr val="accent4"/>
        </a:buClr>
        <a:buSzPct val="80000"/>
        <a:buFont typeface="Wingdings 2"/>
        <a:buChar char=""/>
        <a:defRPr kumimoji="0" sz="1800" kern="1200">
          <a:solidFill>
            <a:schemeClr val="tx1">
              <a:tint val="85000"/>
            </a:schemeClr>
          </a:solidFill>
          <a:latin typeface="+mn-lt"/>
          <a:ea typeface="+mn-ea"/>
          <a:cs typeface="+mn-cs"/>
        </a:defRPr>
      </a:lvl6pPr>
      <a:lvl7pPr marL="1673352" indent="-182880" algn="l" rtl="0" eaLnBrk="1" latinLnBrk="0" hangingPunct="1">
        <a:spcBef>
          <a:spcPct val="20000"/>
        </a:spcBef>
        <a:buClr>
          <a:schemeClr val="accent4"/>
        </a:buClr>
        <a:buSzPct val="80000"/>
        <a:buFont typeface="Wingdings 2"/>
        <a:buChar char=""/>
        <a:defRPr kumimoji="0" sz="1600" kern="1200" baseline="0">
          <a:solidFill>
            <a:schemeClr val="tx1"/>
          </a:solidFill>
          <a:latin typeface="+mn-lt"/>
          <a:ea typeface="+mn-ea"/>
          <a:cs typeface="+mn-cs"/>
        </a:defRPr>
      </a:lvl7pPr>
      <a:lvl8pPr marL="1847088" indent="-182880" algn="l" rtl="0" eaLnBrk="1" latinLnBrk="0" hangingPunct="1">
        <a:spcBef>
          <a:spcPts val="300"/>
        </a:spcBef>
        <a:buClr>
          <a:schemeClr val="accent4"/>
        </a:buClr>
        <a:buSzPct val="100000"/>
        <a:buChar char="•"/>
        <a:defRPr kumimoji="0" sz="1600" kern="1200" baseline="0">
          <a:solidFill>
            <a:schemeClr val="tx1">
              <a:tint val="85000"/>
            </a:schemeClr>
          </a:solidFill>
          <a:latin typeface="+mn-lt"/>
          <a:ea typeface="+mn-ea"/>
          <a:cs typeface="+mn-cs"/>
        </a:defRPr>
      </a:lvl8pPr>
      <a:lvl9pPr marL="2057400" indent="-182880" algn="l" rtl="0" eaLnBrk="1" latinLnBrk="0" hangingPunct="1">
        <a:spcBef>
          <a:spcPct val="20000"/>
        </a:spcBef>
        <a:buClr>
          <a:schemeClr val="accent4"/>
        </a:buClr>
        <a:buSzPct val="100000"/>
        <a:buFont typeface="Wingdings"/>
        <a:buChar char="§"/>
        <a:defRPr kumimoji="0" sz="1400" kern="1200" baseline="0">
          <a:solidFill>
            <a:schemeClr val="tx1"/>
          </a:solidFill>
          <a:latin typeface="+mn-lt"/>
          <a:ea typeface="+mn-ea"/>
          <a:cs typeface="+mn-cs"/>
        </a:defRPr>
      </a:lvl9pPr>
      <a:extLst/>
    </p:bodyStyle>
    <p:otherStyle>
      <a:lvl1pPr marL="0" algn="l" rtl="0" eaLnBrk="1" latinLnBrk="0" hangingPunct="1">
        <a:defRPr kumimoji="0" kern="1200">
          <a:solidFill>
            <a:schemeClr val="tx1"/>
          </a:solidFill>
          <a:latin typeface="+mn-lt"/>
          <a:ea typeface="+mn-ea"/>
          <a:cs typeface="+mn-cs"/>
        </a:defRPr>
      </a:lvl1pPr>
      <a:lvl2pPr marL="457200" algn="l" rtl="0" eaLnBrk="1" latinLnBrk="0" hangingPunct="1">
        <a:defRPr kumimoji="0" kern="1200">
          <a:solidFill>
            <a:schemeClr val="tx1"/>
          </a:solidFill>
          <a:latin typeface="+mn-lt"/>
          <a:ea typeface="+mn-ea"/>
          <a:cs typeface="+mn-cs"/>
        </a:defRPr>
      </a:lvl2pPr>
      <a:lvl3pPr marL="914400" algn="l" rtl="0" eaLnBrk="1" latinLnBrk="0" hangingPunct="1">
        <a:defRPr kumimoji="0" kern="1200">
          <a:solidFill>
            <a:schemeClr val="tx1"/>
          </a:solidFill>
          <a:latin typeface="+mn-lt"/>
          <a:ea typeface="+mn-ea"/>
          <a:cs typeface="+mn-cs"/>
        </a:defRPr>
      </a:lvl3pPr>
      <a:lvl4pPr marL="1371600" algn="l" rtl="0" eaLnBrk="1" latinLnBrk="0" hangingPunct="1">
        <a:defRPr kumimoji="0" kern="1200">
          <a:solidFill>
            <a:schemeClr val="tx1"/>
          </a:solidFill>
          <a:latin typeface="+mn-lt"/>
          <a:ea typeface="+mn-ea"/>
          <a:cs typeface="+mn-cs"/>
        </a:defRPr>
      </a:lvl4pPr>
      <a:lvl5pPr marL="1828800" algn="l" rtl="0" eaLnBrk="1" latinLnBrk="0" hangingPunct="1">
        <a:defRPr kumimoji="0" kern="1200">
          <a:solidFill>
            <a:schemeClr val="tx1"/>
          </a:solidFill>
          <a:latin typeface="+mn-lt"/>
          <a:ea typeface="+mn-ea"/>
          <a:cs typeface="+mn-cs"/>
        </a:defRPr>
      </a:lvl5pPr>
      <a:lvl6pPr marL="2286000" algn="l" rtl="0" eaLnBrk="1" latinLnBrk="0" hangingPunct="1">
        <a:defRPr kumimoji="0" kern="1200">
          <a:solidFill>
            <a:schemeClr val="tx1"/>
          </a:solidFill>
          <a:latin typeface="+mn-lt"/>
          <a:ea typeface="+mn-ea"/>
          <a:cs typeface="+mn-cs"/>
        </a:defRPr>
      </a:lvl6pPr>
      <a:lvl7pPr marL="2743200" algn="l" rtl="0" eaLnBrk="1" latinLnBrk="0" hangingPunct="1">
        <a:defRPr kumimoji="0" kern="1200">
          <a:solidFill>
            <a:schemeClr val="tx1"/>
          </a:solidFill>
          <a:latin typeface="+mn-lt"/>
          <a:ea typeface="+mn-ea"/>
          <a:cs typeface="+mn-cs"/>
        </a:defRPr>
      </a:lvl7pPr>
      <a:lvl8pPr marL="3200400" algn="l" rtl="0" eaLnBrk="1" latinLnBrk="0" hangingPunct="1">
        <a:defRPr kumimoji="0" kern="1200">
          <a:solidFill>
            <a:schemeClr val="tx1"/>
          </a:solidFill>
          <a:latin typeface="+mn-lt"/>
          <a:ea typeface="+mn-ea"/>
          <a:cs typeface="+mn-cs"/>
        </a:defRPr>
      </a:lvl8pPr>
      <a:lvl9pPr marL="3657600" algn="l" rtl="0" eaLnBrk="1" latinLnBrk="0" hangingPunct="1">
        <a:defRPr kumimoji="0" kern="1200">
          <a:solidFill>
            <a:schemeClr val="tx1"/>
          </a:solidFill>
          <a:latin typeface="+mn-lt"/>
          <a:ea typeface="+mn-ea"/>
          <a:cs typeface="+mn-cs"/>
        </a:defRPr>
      </a:lvl9pPr>
      <a:extLst/>
    </p:otherStyle>
  </p:txStyles>
</p:sldMaster>
</file>

<file path=ppt/slides/_rels/slide1.xml.rels><?xml version="1.0" encoding="UTF-8" standalone="yes"?>
<Relationships xmlns="http://schemas.openxmlformats.org/package/2006/relationships"><Relationship Id="rId1" Type="http://schemas.openxmlformats.org/officeDocument/2006/relationships/slideLayout" Target="../slideLayouts/slideLayout1.xml"/></Relationships>
</file>

<file path=ppt/slides/_rels/slide10.xml.rels><?xml version="1.0" encoding="UTF-8" standalone="yes"?>
<Relationships xmlns="http://schemas.openxmlformats.org/package/2006/relationships"><Relationship Id="rId8" Type="http://schemas.openxmlformats.org/officeDocument/2006/relationships/image" Target="../media/image53.jpeg"/><Relationship Id="rId13" Type="http://schemas.openxmlformats.org/officeDocument/2006/relationships/image" Target="../media/image58.jpeg"/><Relationship Id="rId3" Type="http://schemas.openxmlformats.org/officeDocument/2006/relationships/image" Target="../media/image51.jpeg"/><Relationship Id="rId7" Type="http://schemas.openxmlformats.org/officeDocument/2006/relationships/image" Target="../media/image22.jpeg"/><Relationship Id="rId12" Type="http://schemas.openxmlformats.org/officeDocument/2006/relationships/image" Target="../media/image57.jpeg"/><Relationship Id="rId2" Type="http://schemas.openxmlformats.org/officeDocument/2006/relationships/image" Target="../media/image50.jpeg"/><Relationship Id="rId1" Type="http://schemas.openxmlformats.org/officeDocument/2006/relationships/slideLayout" Target="../slideLayouts/slideLayout7.xml"/><Relationship Id="rId6" Type="http://schemas.openxmlformats.org/officeDocument/2006/relationships/image" Target="../media/image30.jpeg"/><Relationship Id="rId11" Type="http://schemas.openxmlformats.org/officeDocument/2006/relationships/image" Target="../media/image56.jpeg"/><Relationship Id="rId5" Type="http://schemas.openxmlformats.org/officeDocument/2006/relationships/image" Target="../media/image52.jpeg"/><Relationship Id="rId10" Type="http://schemas.openxmlformats.org/officeDocument/2006/relationships/image" Target="../media/image55.jpeg"/><Relationship Id="rId4" Type="http://schemas.openxmlformats.org/officeDocument/2006/relationships/image" Target="../media/image20.jpeg"/><Relationship Id="rId9" Type="http://schemas.openxmlformats.org/officeDocument/2006/relationships/image" Target="../media/image54.jpeg"/><Relationship Id="rId14" Type="http://schemas.openxmlformats.org/officeDocument/2006/relationships/image" Target="../media/image32.jpeg"/></Relationships>
</file>

<file path=ppt/slides/_rels/slide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slideLayout" Target="../slideLayouts/slideLayout2.xml"/><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ppt/slides/_rels/slide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slideLayout" Target="../slideLayouts/slideLayout7.xml"/></Relationships>
</file>

<file path=ppt/slides/_rels/slide4.xml.rels><?xml version="1.0" encoding="UTF-8" standalone="yes"?>
<Relationships xmlns="http://schemas.openxmlformats.org/package/2006/relationships"><Relationship Id="rId26" Type="http://schemas.microsoft.com/office/2007/relationships/hdphoto" Target="../../word/media/hdphoto5.wdp"/><Relationship Id="rId18" Type="http://schemas.microsoft.com/office/2007/relationships/hdphoto" Target="../../word/media/hdphoto1.wdp"/><Relationship Id="rId3" Type="http://schemas.openxmlformats.org/officeDocument/2006/relationships/image" Target="../media/image10.png"/><Relationship Id="rId25" Type="http://schemas.openxmlformats.org/officeDocument/2006/relationships/image" Target="../media/image11.png"/><Relationship Id="rId2" Type="http://schemas.openxmlformats.org/officeDocument/2006/relationships/image" Target="../media/image9.png"/><Relationship Id="rId29" Type="http://schemas.openxmlformats.org/officeDocument/2006/relationships/image" Target="../media/image14.jpeg"/><Relationship Id="rId1" Type="http://schemas.openxmlformats.org/officeDocument/2006/relationships/slideLayout" Target="../slideLayouts/slideLayout7.xml"/><Relationship Id="rId24" Type="http://schemas.microsoft.com/office/2007/relationships/hdphoto" Target="../../word/media/hdphoto4.wdp"/><Relationship Id="rId28" Type="http://schemas.openxmlformats.org/officeDocument/2006/relationships/image" Target="../media/image13.png"/><Relationship Id="rId27" Type="http://schemas.openxmlformats.org/officeDocument/2006/relationships/image" Target="../media/image12.png"/><Relationship Id="rId22" Type="http://schemas.microsoft.com/office/2007/relationships/hdphoto" Target="../../word/media/hdphoto3.wdp"/></Relationships>
</file>

<file path=ppt/slides/_rels/slide5.xml.rels><?xml version="1.0" encoding="UTF-8" standalone="yes"?>
<Relationships xmlns="http://schemas.openxmlformats.org/package/2006/relationships"><Relationship Id="rId8" Type="http://schemas.openxmlformats.org/officeDocument/2006/relationships/image" Target="../media/image21.jpeg"/><Relationship Id="rId3" Type="http://schemas.openxmlformats.org/officeDocument/2006/relationships/image" Target="../media/image16.jpeg"/><Relationship Id="rId7" Type="http://schemas.openxmlformats.org/officeDocument/2006/relationships/image" Target="../media/image20.jpeg"/><Relationship Id="rId2" Type="http://schemas.openxmlformats.org/officeDocument/2006/relationships/image" Target="../media/image15.jpeg"/><Relationship Id="rId1" Type="http://schemas.openxmlformats.org/officeDocument/2006/relationships/slideLayout" Target="../slideLayouts/slideLayout7.xml"/><Relationship Id="rId6" Type="http://schemas.openxmlformats.org/officeDocument/2006/relationships/image" Target="../media/image19.jpeg"/><Relationship Id="rId5" Type="http://schemas.openxmlformats.org/officeDocument/2006/relationships/image" Target="../media/image18.jpeg"/><Relationship Id="rId10" Type="http://schemas.openxmlformats.org/officeDocument/2006/relationships/image" Target="../media/image23.jpeg"/><Relationship Id="rId4" Type="http://schemas.openxmlformats.org/officeDocument/2006/relationships/image" Target="../media/image17.jpeg"/><Relationship Id="rId9" Type="http://schemas.openxmlformats.org/officeDocument/2006/relationships/image" Target="../media/image22.jpeg"/></Relationships>
</file>

<file path=ppt/slides/_rels/slide6.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25.jpeg"/><Relationship Id="rId7" Type="http://schemas.openxmlformats.org/officeDocument/2006/relationships/image" Target="../media/image29.jpeg"/><Relationship Id="rId12" Type="http://schemas.openxmlformats.org/officeDocument/2006/relationships/image" Target="../media/image32.jpeg"/><Relationship Id="rId2" Type="http://schemas.openxmlformats.org/officeDocument/2006/relationships/image" Target="../media/image24.jpeg"/><Relationship Id="rId1" Type="http://schemas.openxmlformats.org/officeDocument/2006/relationships/slideLayout" Target="../slideLayouts/slideLayout7.xml"/><Relationship Id="rId6" Type="http://schemas.openxmlformats.org/officeDocument/2006/relationships/image" Target="../media/image28.jpeg"/><Relationship Id="rId11" Type="http://schemas.openxmlformats.org/officeDocument/2006/relationships/image" Target="../media/image31.jpeg"/><Relationship Id="rId5" Type="http://schemas.openxmlformats.org/officeDocument/2006/relationships/image" Target="../media/image27.jpeg"/><Relationship Id="rId10" Type="http://schemas.openxmlformats.org/officeDocument/2006/relationships/image" Target="../media/image30.jpeg"/><Relationship Id="rId4" Type="http://schemas.openxmlformats.org/officeDocument/2006/relationships/image" Target="../media/image26.jpeg"/><Relationship Id="rId9" Type="http://schemas.openxmlformats.org/officeDocument/2006/relationships/image" Target="../media/image22.jpeg"/></Relationships>
</file>

<file path=ppt/slides/_rels/slide7.xml.rels><?xml version="1.0" encoding="UTF-8" standalone="yes"?>
<Relationships xmlns="http://schemas.openxmlformats.org/package/2006/relationships"><Relationship Id="rId8" Type="http://schemas.openxmlformats.org/officeDocument/2006/relationships/image" Target="../media/image39.jpeg"/><Relationship Id="rId3" Type="http://schemas.openxmlformats.org/officeDocument/2006/relationships/image" Target="../media/image34.jpeg"/><Relationship Id="rId7" Type="http://schemas.openxmlformats.org/officeDocument/2006/relationships/image" Target="../media/image38.jpeg"/><Relationship Id="rId12" Type="http://schemas.openxmlformats.org/officeDocument/2006/relationships/image" Target="../media/image43.jpeg"/><Relationship Id="rId2" Type="http://schemas.openxmlformats.org/officeDocument/2006/relationships/image" Target="../media/image33.jpeg"/><Relationship Id="rId1" Type="http://schemas.openxmlformats.org/officeDocument/2006/relationships/slideLayout" Target="../slideLayouts/slideLayout7.xml"/><Relationship Id="rId6" Type="http://schemas.openxmlformats.org/officeDocument/2006/relationships/image" Target="../media/image37.jpeg"/><Relationship Id="rId11" Type="http://schemas.openxmlformats.org/officeDocument/2006/relationships/image" Target="../media/image42.jpeg"/><Relationship Id="rId5" Type="http://schemas.openxmlformats.org/officeDocument/2006/relationships/image" Target="../media/image36.jpeg"/><Relationship Id="rId10" Type="http://schemas.openxmlformats.org/officeDocument/2006/relationships/image" Target="../media/image41.jpeg"/><Relationship Id="rId4" Type="http://schemas.openxmlformats.org/officeDocument/2006/relationships/image" Target="../media/image35.jpeg"/><Relationship Id="rId9" Type="http://schemas.openxmlformats.org/officeDocument/2006/relationships/image" Target="../media/image40.jpeg"/></Relationships>
</file>

<file path=ppt/slides/_rels/slide8.xml.rels><?xml version="1.0" encoding="UTF-8" standalone="yes"?>
<Relationships xmlns="http://schemas.openxmlformats.org/package/2006/relationships"><Relationship Id="rId8" Type="http://schemas.openxmlformats.org/officeDocument/2006/relationships/image" Target="../media/image47.jpeg"/><Relationship Id="rId3" Type="http://schemas.openxmlformats.org/officeDocument/2006/relationships/image" Target="../media/image44.jpeg"/><Relationship Id="rId7" Type="http://schemas.openxmlformats.org/officeDocument/2006/relationships/image" Target="../media/image46.jpeg"/><Relationship Id="rId2" Type="http://schemas.openxmlformats.org/officeDocument/2006/relationships/image" Target="../media/image17.jpeg"/><Relationship Id="rId1" Type="http://schemas.openxmlformats.org/officeDocument/2006/relationships/slideLayout" Target="../slideLayouts/slideLayout7.xml"/><Relationship Id="rId6" Type="http://schemas.openxmlformats.org/officeDocument/2006/relationships/image" Target="../media/image29.jpeg"/><Relationship Id="rId5" Type="http://schemas.openxmlformats.org/officeDocument/2006/relationships/image" Target="../media/image45.jpeg"/><Relationship Id="rId4" Type="http://schemas.openxmlformats.org/officeDocument/2006/relationships/image" Target="../media/image21.jpeg"/><Relationship Id="rId9" Type="http://schemas.openxmlformats.org/officeDocument/2006/relationships/image" Target="../media/image48.jpeg"/></Relationships>
</file>

<file path=ppt/slides/_rels/slide9.xml.rels><?xml version="1.0" encoding="UTF-8" standalone="yes"?>
<Relationships xmlns="http://schemas.openxmlformats.org/package/2006/relationships"><Relationship Id="rId8" Type="http://schemas.openxmlformats.org/officeDocument/2006/relationships/image" Target="../media/image43.jpeg"/><Relationship Id="rId3" Type="http://schemas.openxmlformats.org/officeDocument/2006/relationships/image" Target="../media/image19.jpeg"/><Relationship Id="rId7" Type="http://schemas.openxmlformats.org/officeDocument/2006/relationships/image" Target="../media/image39.jpeg"/><Relationship Id="rId2" Type="http://schemas.openxmlformats.org/officeDocument/2006/relationships/image" Target="../media/image18.jpeg"/><Relationship Id="rId1" Type="http://schemas.openxmlformats.org/officeDocument/2006/relationships/slideLayout" Target="../slideLayouts/slideLayout7.xml"/><Relationship Id="rId6" Type="http://schemas.openxmlformats.org/officeDocument/2006/relationships/image" Target="../media/image33.jpeg"/><Relationship Id="rId5" Type="http://schemas.openxmlformats.org/officeDocument/2006/relationships/image" Target="../media/image34.jpeg"/><Relationship Id="rId4" Type="http://schemas.openxmlformats.org/officeDocument/2006/relationships/image" Target="../media/image8.jpeg"/><Relationship Id="rId9" Type="http://schemas.openxmlformats.org/officeDocument/2006/relationships/image" Target="../media/image49.jpeg"/></Relationships>
</file>

<file path=ppt/slides/slide1.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 name="Заголовок 1"/>
          <p:cNvSpPr>
            <a:spLocks noGrp="1"/>
          </p:cNvSpPr>
          <p:nvPr>
            <p:ph type="ctrTitle"/>
          </p:nvPr>
        </p:nvSpPr>
        <p:spPr>
          <a:xfrm>
            <a:off x="500034" y="533400"/>
            <a:ext cx="8358246" cy="2868168"/>
          </a:xfrm>
        </p:spPr>
        <p:txBody>
          <a:bodyPr>
            <a:normAutofit/>
          </a:bodyPr>
          <a:lstStyle/>
          <a:p>
            <a:pPr algn="ctr">
              <a:lnSpc>
                <a:spcPct val="150000"/>
              </a:lnSpc>
            </a:pPr>
            <a:r>
              <a:rPr lang="ru-RU" sz="2800" b="1" dirty="0" smtClean="0"/>
              <a:t>Электронные и</a:t>
            </a:r>
            <a:r>
              <a:rPr lang="ru-RU" sz="2800" b="1" dirty="0" smtClean="0"/>
              <a:t>гры </a:t>
            </a:r>
            <a:r>
              <a:rPr lang="ru-RU" sz="2800" b="1" dirty="0" smtClean="0"/>
              <a:t>для освоения </a:t>
            </a:r>
            <a:r>
              <a:rPr lang="ru-RU" sz="2800" b="1" dirty="0" smtClean="0"/>
              <a:t>сложноподчинённого предложения</a:t>
            </a:r>
            <a:br>
              <a:rPr lang="ru-RU" sz="2800" b="1" dirty="0" smtClean="0"/>
            </a:br>
            <a:r>
              <a:rPr lang="ru-RU" sz="2800" b="1" dirty="0" smtClean="0"/>
              <a:t> с союзом </a:t>
            </a:r>
            <a:r>
              <a:rPr lang="ru-RU" sz="2800" b="1" dirty="0" smtClean="0"/>
              <a:t>«чтобы» </a:t>
            </a:r>
            <a:r>
              <a:rPr lang="ru-RU" sz="2800" b="1" dirty="0" smtClean="0"/>
              <a:t>с </a:t>
            </a:r>
            <a:r>
              <a:rPr lang="ru-RU" sz="2800" b="1" dirty="0" smtClean="0"/>
              <a:t>детьми с ОВЗ </a:t>
            </a:r>
            <a:r>
              <a:rPr lang="ru-RU" sz="2800" b="1" dirty="0" smtClean="0"/>
              <a:t>5 - 6лет</a:t>
            </a:r>
            <a:r>
              <a:rPr lang="ru-RU" sz="2800" b="1" dirty="0" smtClean="0"/>
              <a:t/>
            </a:r>
            <a:br>
              <a:rPr lang="ru-RU" sz="2800" b="1" dirty="0" smtClean="0"/>
            </a:br>
            <a:r>
              <a:rPr lang="ru-RU" sz="2800" b="1" dirty="0" smtClean="0"/>
              <a:t> </a:t>
            </a:r>
            <a:r>
              <a:rPr lang="ru-RU" sz="2200" dirty="0" smtClean="0"/>
              <a:t>(на материале сказки «По щучьему велению») </a:t>
            </a:r>
            <a:endParaRPr lang="ru-RU" sz="2200" dirty="0"/>
          </a:p>
        </p:txBody>
      </p:sp>
      <p:sp>
        <p:nvSpPr>
          <p:cNvPr id="3" name="Подзаголовок 2"/>
          <p:cNvSpPr>
            <a:spLocks noGrp="1"/>
          </p:cNvSpPr>
          <p:nvPr>
            <p:ph type="subTitle" idx="1"/>
          </p:nvPr>
        </p:nvSpPr>
        <p:spPr>
          <a:xfrm>
            <a:off x="1357290" y="3857628"/>
            <a:ext cx="6400800" cy="1752600"/>
          </a:xfrm>
        </p:spPr>
        <p:txBody>
          <a:bodyPr>
            <a:normAutofit lnSpcReduction="10000"/>
          </a:bodyPr>
          <a:lstStyle/>
          <a:p>
            <a:r>
              <a:rPr lang="ru-RU" sz="2000" dirty="0" smtClean="0">
                <a:solidFill>
                  <a:schemeClr val="tx1"/>
                </a:solidFill>
              </a:rPr>
              <a:t>Подготовили:</a:t>
            </a:r>
          </a:p>
          <a:p>
            <a:r>
              <a:rPr lang="ru-RU" sz="2000" dirty="0" smtClean="0">
                <a:solidFill>
                  <a:schemeClr val="tx1"/>
                </a:solidFill>
              </a:rPr>
              <a:t>учитель – логопед </a:t>
            </a:r>
            <a:r>
              <a:rPr lang="ru-RU" sz="2000" dirty="0" err="1" smtClean="0">
                <a:solidFill>
                  <a:schemeClr val="tx1"/>
                </a:solidFill>
              </a:rPr>
              <a:t>Берлибо</a:t>
            </a:r>
            <a:r>
              <a:rPr lang="ru-RU" sz="2000" dirty="0" smtClean="0">
                <a:solidFill>
                  <a:schemeClr val="tx1"/>
                </a:solidFill>
              </a:rPr>
              <a:t> Е.П.</a:t>
            </a:r>
          </a:p>
          <a:p>
            <a:r>
              <a:rPr lang="ru-RU" sz="2000" dirty="0" smtClean="0">
                <a:solidFill>
                  <a:schemeClr val="tx1"/>
                </a:solidFill>
              </a:rPr>
              <a:t>в</a:t>
            </a:r>
            <a:r>
              <a:rPr lang="ru-RU" sz="2000" dirty="0" smtClean="0">
                <a:solidFill>
                  <a:schemeClr val="tx1"/>
                </a:solidFill>
              </a:rPr>
              <a:t>оспитатель </a:t>
            </a:r>
            <a:r>
              <a:rPr lang="ru-RU" sz="2000" dirty="0" err="1" smtClean="0">
                <a:solidFill>
                  <a:schemeClr val="tx1"/>
                </a:solidFill>
              </a:rPr>
              <a:t>Семенюк</a:t>
            </a:r>
            <a:r>
              <a:rPr lang="ru-RU" sz="2000" dirty="0" smtClean="0">
                <a:solidFill>
                  <a:schemeClr val="tx1"/>
                </a:solidFill>
              </a:rPr>
              <a:t> Н.А.</a:t>
            </a:r>
          </a:p>
          <a:p>
            <a:endParaRPr lang="ru-RU" sz="2000" dirty="0" smtClean="0">
              <a:solidFill>
                <a:schemeClr val="tx1"/>
              </a:solidFill>
            </a:endParaRPr>
          </a:p>
          <a:p>
            <a:r>
              <a:rPr lang="ru-RU" sz="2000" dirty="0" smtClean="0">
                <a:solidFill>
                  <a:schemeClr val="tx1"/>
                </a:solidFill>
              </a:rPr>
              <a:t>Волгоград, 2026</a:t>
            </a:r>
            <a:endParaRPr lang="ru-RU" sz="2000" dirty="0">
              <a:solidFill>
                <a:schemeClr val="tx1"/>
              </a:solidFill>
            </a:endParaRPr>
          </a:p>
        </p:txBody>
      </p:sp>
    </p:spTree>
  </p:cSld>
  <p:clrMapOvr>
    <a:masterClrMapping/>
  </p:clrMapOvr>
</p:sld>
</file>

<file path=ppt/slides/slide10.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3553" name="Rectangle 1"/>
          <p:cNvSpPr>
            <a:spLocks noChangeArrowheads="1"/>
          </p:cNvSpPr>
          <p:nvPr/>
        </p:nvSpPr>
        <p:spPr bwMode="auto">
          <a:xfrm>
            <a:off x="214282" y="0"/>
            <a:ext cx="8715436" cy="1631216"/>
          </a:xfrm>
          <a:prstGeom prst="rect">
            <a:avLst/>
          </a:prstGeom>
          <a:noFill/>
          <a:ln w="9525">
            <a:noFill/>
            <a:miter lim="800000"/>
            <a:headEnd/>
            <a:tailEnd/>
          </a:ln>
          <a:effectLst/>
        </p:spPr>
        <p:txBody>
          <a:bodyPr vert="horz" wrap="square" lIns="91440" tIns="45720" rIns="91440" bIns="45720" numCol="1" anchor="ctr" anchorCtr="0" compatLnSpc="1">
            <a:prstTxWarp prst="textNoShape">
              <a:avLst/>
            </a:prstTxWarp>
            <a:spAutoFit/>
          </a:bodyPr>
          <a:lstStyle/>
          <a:p>
            <a:pPr marL="0" marR="0" lvl="0" indent="0" algn="ctr" defTabSz="914400" rtl="0" eaLnBrk="1" fontAlgn="base" latinLnBrk="0" hangingPunct="1">
              <a:lnSpc>
                <a:spcPct val="100000"/>
              </a:lnSpc>
              <a:spcBef>
                <a:spcPct val="0"/>
              </a:spcBef>
              <a:spcAft>
                <a:spcPct val="0"/>
              </a:spcAft>
              <a:buClrTx/>
              <a:buSzTx/>
              <a:buFontTx/>
              <a:buNone/>
              <a:tabLst>
                <a:tab pos="457200" algn="l"/>
              </a:tabLst>
            </a:pPr>
            <a:r>
              <a:rPr lang="ru-RU" sz="2000" b="1" dirty="0" smtClean="0">
                <a:solidFill>
                  <a:schemeClr val="tx2">
                    <a:lumMod val="75000"/>
                  </a:schemeClr>
                </a:solidFill>
                <a:latin typeface="+mj-lt"/>
                <a:ea typeface="Times New Roman" pitchFamily="18" charset="0"/>
                <a:cs typeface="Times New Roman" pitchFamily="18" charset="0"/>
              </a:rPr>
              <a:t>Игра </a:t>
            </a:r>
            <a:r>
              <a:rPr kumimoji="0" lang="ru-RU" sz="2000" b="1" i="0" u="none" strike="noStrike" cap="none" normalizeH="0" baseline="0" dirty="0" smtClean="0">
                <a:ln>
                  <a:noFill/>
                </a:ln>
                <a:solidFill>
                  <a:schemeClr val="tx2">
                    <a:lumMod val="75000"/>
                  </a:schemeClr>
                </a:solidFill>
                <a:effectLst/>
                <a:latin typeface="+mj-lt"/>
                <a:ea typeface="Times New Roman" pitchFamily="18" charset="0"/>
                <a:cs typeface="Times New Roman" pitchFamily="18" charset="0"/>
              </a:rPr>
              <a:t>«Собери сказку»</a:t>
            </a:r>
            <a:endParaRPr kumimoji="0" lang="ru-RU" sz="2000" b="0" i="0" u="none" strike="noStrike" cap="none" normalizeH="0" baseline="0" dirty="0" smtClean="0">
              <a:ln>
                <a:noFill/>
              </a:ln>
              <a:solidFill>
                <a:schemeClr val="tx2">
                  <a:lumMod val="75000"/>
                </a:schemeClr>
              </a:solidFill>
              <a:effectLst/>
              <a:latin typeface="+mj-lt"/>
              <a:cs typeface="Arial" pitchFamily="34" charset="0"/>
            </a:endParaRPr>
          </a:p>
          <a:p>
            <a:pPr marL="0" marR="0" lvl="0" indent="0" algn="l" defTabSz="914400" rtl="0" eaLnBrk="0" fontAlgn="base" latinLnBrk="0" hangingPunct="0">
              <a:lnSpc>
                <a:spcPct val="100000"/>
              </a:lnSpc>
              <a:spcBef>
                <a:spcPct val="0"/>
              </a:spcBef>
              <a:spcAft>
                <a:spcPct val="0"/>
              </a:spcAft>
              <a:buClrTx/>
              <a:buSzTx/>
              <a:tabLst>
                <a:tab pos="457200" algn="l"/>
              </a:tabLst>
            </a:pPr>
            <a:r>
              <a:rPr kumimoji="0" lang="ru-RU" sz="2000" b="1" i="1" u="none" strike="noStrike" cap="none" normalizeH="0" baseline="0" dirty="0" smtClean="0">
                <a:ln>
                  <a:noFill/>
                </a:ln>
                <a:solidFill>
                  <a:srgbClr val="333333"/>
                </a:solidFill>
                <a:effectLst/>
                <a:ea typeface="Times New Roman" pitchFamily="18" charset="0"/>
                <a:cs typeface="Times New Roman" pitchFamily="18" charset="0"/>
              </a:rPr>
              <a:t>Цель:</a:t>
            </a:r>
            <a:r>
              <a:rPr kumimoji="0" lang="ru-RU" sz="2000" b="0" i="0" u="none" strike="noStrike" cap="none" normalizeH="0" baseline="0" dirty="0" smtClean="0">
                <a:ln>
                  <a:noFill/>
                </a:ln>
                <a:solidFill>
                  <a:srgbClr val="333333"/>
                </a:solidFill>
                <a:effectLst/>
                <a:ea typeface="Times New Roman" pitchFamily="18" charset="0"/>
                <a:cs typeface="Times New Roman" pitchFamily="18" charset="0"/>
              </a:rPr>
              <a:t> закрепить последовательность событий в сказке через сложноподчинённые предложения.</a:t>
            </a:r>
            <a:endParaRPr kumimoji="0" lang="ru-RU" sz="2000" b="0" i="0" u="none" strike="noStrike" cap="none" normalizeH="0" baseline="0" dirty="0" smtClean="0">
              <a:ln>
                <a:noFill/>
              </a:ln>
              <a:solidFill>
                <a:schemeClr val="tx1"/>
              </a:solidFill>
              <a:effectLst/>
              <a:cs typeface="Arial" pitchFamily="34" charset="0"/>
            </a:endParaRPr>
          </a:p>
          <a:p>
            <a:pPr marL="0" marR="0" lvl="0" indent="0" algn="l" defTabSz="914400" rtl="0" eaLnBrk="0" fontAlgn="base" latinLnBrk="0" hangingPunct="0">
              <a:lnSpc>
                <a:spcPct val="100000"/>
              </a:lnSpc>
              <a:spcBef>
                <a:spcPct val="0"/>
              </a:spcBef>
              <a:spcAft>
                <a:spcPct val="0"/>
              </a:spcAft>
              <a:buClrTx/>
              <a:buSzTx/>
              <a:tabLst>
                <a:tab pos="457200" algn="l"/>
              </a:tabLst>
            </a:pPr>
            <a:r>
              <a:rPr lang="ru-RU" sz="2000" dirty="0" smtClean="0">
                <a:solidFill>
                  <a:srgbClr val="333333"/>
                </a:solidFill>
                <a:ea typeface="Times New Roman" pitchFamily="18" charset="0"/>
                <a:cs typeface="Arial" pitchFamily="34" charset="0"/>
              </a:rPr>
              <a:t>Де</a:t>
            </a:r>
            <a:r>
              <a:rPr kumimoji="0" lang="ru-RU" sz="2000" b="0" i="0" u="none" strike="noStrike" cap="none" normalizeH="0" baseline="0" dirty="0" smtClean="0">
                <a:ln>
                  <a:noFill/>
                </a:ln>
                <a:solidFill>
                  <a:srgbClr val="333333"/>
                </a:solidFill>
                <a:effectLst/>
                <a:ea typeface="Times New Roman" pitchFamily="18" charset="0"/>
                <a:cs typeface="Times New Roman" pitchFamily="18" charset="0"/>
              </a:rPr>
              <a:t>ти </a:t>
            </a:r>
            <a:r>
              <a:rPr kumimoji="0" lang="ru-RU" sz="2000" b="0" i="0" u="none" strike="noStrike" cap="none" normalizeH="0" baseline="0" dirty="0" smtClean="0">
                <a:ln>
                  <a:noFill/>
                </a:ln>
                <a:solidFill>
                  <a:srgbClr val="333333"/>
                </a:solidFill>
                <a:effectLst/>
                <a:ea typeface="Times New Roman" pitchFamily="18" charset="0"/>
                <a:cs typeface="Times New Roman" pitchFamily="18" charset="0"/>
              </a:rPr>
              <a:t>раскладывают карточки по порядку и составляют </a:t>
            </a:r>
            <a:r>
              <a:rPr kumimoji="0" lang="ru-RU" sz="2000" b="0" i="0" u="none" strike="noStrike" cap="none" normalizeH="0" baseline="0" dirty="0" smtClean="0">
                <a:ln>
                  <a:noFill/>
                </a:ln>
                <a:solidFill>
                  <a:srgbClr val="333333"/>
                </a:solidFill>
                <a:effectLst/>
                <a:ea typeface="Times New Roman" pitchFamily="18" charset="0"/>
                <a:cs typeface="Times New Roman" pitchFamily="18" charset="0"/>
              </a:rPr>
              <a:t>предложения.</a:t>
            </a:r>
            <a:endParaRPr kumimoji="0" lang="ru-RU" sz="2000" b="0" i="0" u="none" strike="noStrike" cap="none" normalizeH="0" baseline="0" dirty="0" smtClean="0">
              <a:ln>
                <a:noFill/>
              </a:ln>
              <a:solidFill>
                <a:srgbClr val="333333"/>
              </a:solidFill>
              <a:effectLst/>
              <a:ea typeface="Times New Roman" pitchFamily="18" charset="0"/>
              <a:cs typeface="Times New Roman" pitchFamily="18" charset="0"/>
            </a:endParaRPr>
          </a:p>
          <a:p>
            <a:pPr marL="0" marR="0" lvl="0" indent="0" algn="l" defTabSz="914400" rtl="0" eaLnBrk="0" fontAlgn="base" latinLnBrk="0" hangingPunct="0">
              <a:lnSpc>
                <a:spcPct val="100000"/>
              </a:lnSpc>
              <a:spcBef>
                <a:spcPct val="0"/>
              </a:spcBef>
              <a:spcAft>
                <a:spcPct val="0"/>
              </a:spcAft>
              <a:buClrTx/>
              <a:buSzTx/>
              <a:tabLst>
                <a:tab pos="457200" algn="l"/>
              </a:tabLst>
            </a:pPr>
            <a:r>
              <a:rPr lang="ru-RU" sz="2000" dirty="0" smtClean="0">
                <a:solidFill>
                  <a:srgbClr val="333333"/>
                </a:solidFill>
                <a:ea typeface="Times New Roman" pitchFamily="18" charset="0"/>
                <a:cs typeface="Times New Roman" pitchFamily="18" charset="0"/>
              </a:rPr>
              <a:t>Далее рассказывают сказку с опорой на картинки из сказки</a:t>
            </a:r>
            <a:endParaRPr kumimoji="0" lang="ru-RU" sz="2000" b="0" i="0" u="none" strike="noStrike" cap="none" normalizeH="0" baseline="0" dirty="0" smtClean="0">
              <a:ln>
                <a:noFill/>
              </a:ln>
              <a:solidFill>
                <a:srgbClr val="333333"/>
              </a:solidFill>
              <a:effectLst/>
              <a:ea typeface="Times New Roman" pitchFamily="18" charset="0"/>
              <a:cs typeface="Times New Roman" pitchFamily="18" charset="0"/>
            </a:endParaRPr>
          </a:p>
        </p:txBody>
      </p:sp>
      <p:sp>
        <p:nvSpPr>
          <p:cNvPr id="5" name="Блок-схема: ИЛИ 4"/>
          <p:cNvSpPr/>
          <p:nvPr/>
        </p:nvSpPr>
        <p:spPr>
          <a:xfrm>
            <a:off x="428596" y="1643050"/>
            <a:ext cx="4680000" cy="4680000"/>
          </a:xfrm>
          <a:prstGeom prst="flowChartOr">
            <a:avLst/>
          </a:prstGeom>
          <a:solidFill>
            <a:schemeClr val="bg1"/>
          </a:solidFill>
          <a:ln w="19050"/>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endParaRPr lang="ru-RU"/>
          </a:p>
        </p:txBody>
      </p:sp>
      <p:cxnSp>
        <p:nvCxnSpPr>
          <p:cNvPr id="7" name="Прямая соединительная линия 6"/>
          <p:cNvCxnSpPr/>
          <p:nvPr/>
        </p:nvCxnSpPr>
        <p:spPr>
          <a:xfrm rot="16200000" flipV="1">
            <a:off x="785786" y="2786058"/>
            <a:ext cx="3857652" cy="2428892"/>
          </a:xfrm>
          <a:prstGeom prst="line">
            <a:avLst/>
          </a:prstGeom>
        </p:spPr>
        <p:style>
          <a:lnRef idx="1">
            <a:schemeClr val="accent1"/>
          </a:lnRef>
          <a:fillRef idx="0">
            <a:schemeClr val="accent1"/>
          </a:fillRef>
          <a:effectRef idx="0">
            <a:schemeClr val="accent1"/>
          </a:effectRef>
          <a:fontRef idx="minor">
            <a:schemeClr val="tx1"/>
          </a:fontRef>
        </p:style>
      </p:cxnSp>
      <p:cxnSp>
        <p:nvCxnSpPr>
          <p:cNvPr id="11" name="Прямая соединительная линия 10"/>
          <p:cNvCxnSpPr/>
          <p:nvPr/>
        </p:nvCxnSpPr>
        <p:spPr>
          <a:xfrm rot="5400000">
            <a:off x="678629" y="2964653"/>
            <a:ext cx="4143404" cy="2071702"/>
          </a:xfrm>
          <a:prstGeom prst="line">
            <a:avLst/>
          </a:prstGeom>
        </p:spPr>
        <p:style>
          <a:lnRef idx="1">
            <a:schemeClr val="accent1"/>
          </a:lnRef>
          <a:fillRef idx="0">
            <a:schemeClr val="accent1"/>
          </a:fillRef>
          <a:effectRef idx="0">
            <a:schemeClr val="accent1"/>
          </a:effectRef>
          <a:fontRef idx="minor">
            <a:schemeClr val="tx1"/>
          </a:fontRef>
        </p:style>
      </p:cxnSp>
      <p:cxnSp>
        <p:nvCxnSpPr>
          <p:cNvPr id="15" name="Прямая соединительная линия 14"/>
          <p:cNvCxnSpPr/>
          <p:nvPr/>
        </p:nvCxnSpPr>
        <p:spPr>
          <a:xfrm>
            <a:off x="714348" y="2928934"/>
            <a:ext cx="4000528" cy="2214578"/>
          </a:xfrm>
          <a:prstGeom prst="line">
            <a:avLst/>
          </a:prstGeom>
        </p:spPr>
        <p:style>
          <a:lnRef idx="1">
            <a:schemeClr val="accent1"/>
          </a:lnRef>
          <a:fillRef idx="0">
            <a:schemeClr val="accent1"/>
          </a:fillRef>
          <a:effectRef idx="0">
            <a:schemeClr val="accent1"/>
          </a:effectRef>
          <a:fontRef idx="minor">
            <a:schemeClr val="tx1"/>
          </a:fontRef>
        </p:style>
      </p:cxnSp>
      <p:cxnSp>
        <p:nvCxnSpPr>
          <p:cNvPr id="25" name="Прямая соединительная линия 24"/>
          <p:cNvCxnSpPr/>
          <p:nvPr/>
        </p:nvCxnSpPr>
        <p:spPr>
          <a:xfrm flipV="1">
            <a:off x="714348" y="2786058"/>
            <a:ext cx="4071966" cy="2286016"/>
          </a:xfrm>
          <a:prstGeom prst="line">
            <a:avLst/>
          </a:prstGeom>
        </p:spPr>
        <p:style>
          <a:lnRef idx="1">
            <a:schemeClr val="accent1"/>
          </a:lnRef>
          <a:fillRef idx="0">
            <a:schemeClr val="accent1"/>
          </a:fillRef>
          <a:effectRef idx="0">
            <a:schemeClr val="accent1"/>
          </a:effectRef>
          <a:fontRef idx="minor">
            <a:schemeClr val="tx1"/>
          </a:fontRef>
        </p:style>
      </p:cxnSp>
      <p:sp>
        <p:nvSpPr>
          <p:cNvPr id="33" name="Овал 32"/>
          <p:cNvSpPr/>
          <p:nvPr/>
        </p:nvSpPr>
        <p:spPr>
          <a:xfrm>
            <a:off x="2143108" y="3286124"/>
            <a:ext cx="1260000" cy="1260000"/>
          </a:xfrm>
          <a:prstGeom prst="ellipse">
            <a:avLst/>
          </a:prstGeom>
          <a:solidFill>
            <a:schemeClr val="bg1"/>
          </a:solid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endParaRPr lang="ru-RU" dirty="0">
              <a:noFill/>
            </a:endParaRPr>
          </a:p>
        </p:txBody>
      </p:sp>
      <p:pic>
        <p:nvPicPr>
          <p:cNvPr id="51" name="Рисунок 50" descr="https://avatars.mds.yandex.net/i?id=a66a126bf1e618a7746cfab655145f87434e38ee-5886231-images-thumbs&amp;n=13"/>
          <p:cNvPicPr/>
          <p:nvPr/>
        </p:nvPicPr>
        <p:blipFill>
          <a:blip r:embed="rId2" cstate="print"/>
          <a:srcRect l="2991" t="2188" r="16026" b="2500"/>
          <a:stretch>
            <a:fillRect/>
          </a:stretch>
        </p:blipFill>
        <p:spPr bwMode="auto">
          <a:xfrm>
            <a:off x="2285984" y="3571876"/>
            <a:ext cx="1100136" cy="842961"/>
          </a:xfrm>
          <a:prstGeom prst="rect">
            <a:avLst/>
          </a:prstGeom>
          <a:noFill/>
          <a:ln w="9525">
            <a:noFill/>
            <a:miter lim="800000"/>
            <a:headEnd/>
            <a:tailEnd/>
          </a:ln>
        </p:spPr>
      </p:pic>
      <p:pic>
        <p:nvPicPr>
          <p:cNvPr id="52" name="Рисунок 51" descr="https://avatars.mds.yandex.net/i?id=d0e5757a96786fe28cd44c5d6a125b3826781900-10933522-images-thumbs&amp;n=13"/>
          <p:cNvPicPr/>
          <p:nvPr/>
        </p:nvPicPr>
        <p:blipFill>
          <a:blip r:embed="rId3" cstate="print"/>
          <a:srcRect t="3084" r="48294" b="6608"/>
          <a:stretch>
            <a:fillRect/>
          </a:stretch>
        </p:blipFill>
        <p:spPr bwMode="auto">
          <a:xfrm>
            <a:off x="1857356" y="1857364"/>
            <a:ext cx="819148" cy="609597"/>
          </a:xfrm>
          <a:prstGeom prst="rect">
            <a:avLst/>
          </a:prstGeom>
          <a:noFill/>
          <a:ln w="9525">
            <a:noFill/>
            <a:miter lim="800000"/>
            <a:headEnd/>
            <a:tailEnd/>
          </a:ln>
        </p:spPr>
      </p:pic>
      <p:pic>
        <p:nvPicPr>
          <p:cNvPr id="53" name="Рисунок 52" descr="https://avatars.mds.yandex.net/i?id=cd88c5273a747d7dcc81c8b4876b42ab3e0cfd0e-5127582-images-thumbs&amp;n=13"/>
          <p:cNvPicPr/>
          <p:nvPr/>
        </p:nvPicPr>
        <p:blipFill>
          <a:blip r:embed="rId4"/>
          <a:srcRect l="24386" t="12222" r="27845" b="10741"/>
          <a:stretch>
            <a:fillRect/>
          </a:stretch>
        </p:blipFill>
        <p:spPr bwMode="auto">
          <a:xfrm>
            <a:off x="2786050" y="1857364"/>
            <a:ext cx="723582" cy="571499"/>
          </a:xfrm>
          <a:prstGeom prst="rect">
            <a:avLst/>
          </a:prstGeom>
          <a:noFill/>
          <a:ln w="9525">
            <a:noFill/>
            <a:miter lim="800000"/>
            <a:headEnd/>
            <a:tailEnd/>
          </a:ln>
        </p:spPr>
      </p:pic>
      <p:pic>
        <p:nvPicPr>
          <p:cNvPr id="54" name="Рисунок 53" descr="https://avatars.mds.yandex.net/i?id=5f2ba1f8564ea0014a2289d11b1cbb33c6bed33c-4298822-images-thumbs&amp;n=13"/>
          <p:cNvPicPr/>
          <p:nvPr/>
        </p:nvPicPr>
        <p:blipFill>
          <a:blip r:embed="rId5" cstate="print"/>
          <a:srcRect/>
          <a:stretch>
            <a:fillRect/>
          </a:stretch>
        </p:blipFill>
        <p:spPr bwMode="auto">
          <a:xfrm>
            <a:off x="3643306" y="2285992"/>
            <a:ext cx="604838" cy="714380"/>
          </a:xfrm>
          <a:prstGeom prst="rect">
            <a:avLst/>
          </a:prstGeom>
          <a:noFill/>
          <a:ln w="9525">
            <a:noFill/>
            <a:miter lim="800000"/>
            <a:headEnd/>
            <a:tailEnd/>
          </a:ln>
        </p:spPr>
      </p:pic>
      <p:pic>
        <p:nvPicPr>
          <p:cNvPr id="55" name="Рисунок 54" descr="https://avatars.mds.yandex.net/i?id=bfa7681689cc16ff3f6cfc810ee9abd67de93cbb-16390787-images-thumbs&amp;n=13"/>
          <p:cNvPicPr/>
          <p:nvPr/>
        </p:nvPicPr>
        <p:blipFill>
          <a:blip r:embed="rId6"/>
          <a:srcRect l="24524" t="15341" r="19248" b="32386"/>
          <a:stretch>
            <a:fillRect/>
          </a:stretch>
        </p:blipFill>
        <p:spPr bwMode="auto">
          <a:xfrm>
            <a:off x="3929058" y="3286124"/>
            <a:ext cx="928694" cy="581026"/>
          </a:xfrm>
          <a:prstGeom prst="rect">
            <a:avLst/>
          </a:prstGeom>
          <a:noFill/>
          <a:ln w="9525">
            <a:noFill/>
            <a:miter lim="800000"/>
            <a:headEnd/>
            <a:tailEnd/>
          </a:ln>
        </p:spPr>
      </p:pic>
      <p:pic>
        <p:nvPicPr>
          <p:cNvPr id="56" name="Рисунок 55" descr="https://avatars.mds.yandex.net/i?id=4f53e71d7f12ae17ada1409618cf8ef245c126cd-5858861-images-thumbs&amp;n=13"/>
          <p:cNvPicPr/>
          <p:nvPr/>
        </p:nvPicPr>
        <p:blipFill>
          <a:blip r:embed="rId7"/>
          <a:srcRect l="8431" r="37635" b="42029"/>
          <a:stretch>
            <a:fillRect/>
          </a:stretch>
        </p:blipFill>
        <p:spPr bwMode="auto">
          <a:xfrm>
            <a:off x="4000496" y="4000504"/>
            <a:ext cx="914400" cy="676275"/>
          </a:xfrm>
          <a:prstGeom prst="rect">
            <a:avLst/>
          </a:prstGeom>
          <a:noFill/>
          <a:ln w="9525">
            <a:noFill/>
            <a:miter lim="800000"/>
            <a:headEnd/>
            <a:tailEnd/>
          </a:ln>
        </p:spPr>
      </p:pic>
      <p:pic>
        <p:nvPicPr>
          <p:cNvPr id="57" name="Рисунок 56" descr="Picture background"/>
          <p:cNvPicPr/>
          <p:nvPr/>
        </p:nvPicPr>
        <p:blipFill>
          <a:blip r:embed="rId8" cstate="print"/>
          <a:srcRect l="11746" t="18727" r="6667"/>
          <a:stretch>
            <a:fillRect/>
          </a:stretch>
        </p:blipFill>
        <p:spPr bwMode="auto">
          <a:xfrm rot="21318767" flipH="1">
            <a:off x="3767955" y="4977121"/>
            <a:ext cx="590936" cy="644791"/>
          </a:xfrm>
          <a:prstGeom prst="rect">
            <a:avLst/>
          </a:prstGeom>
          <a:noFill/>
          <a:ln w="9525">
            <a:noFill/>
            <a:miter lim="800000"/>
            <a:headEnd/>
            <a:tailEnd/>
          </a:ln>
        </p:spPr>
      </p:pic>
      <p:pic>
        <p:nvPicPr>
          <p:cNvPr id="58" name="Рисунок 57" descr="https://avatars.mds.yandex.net/i?id=b7c3c62f8b69e485ae8906a3efc61fe1230e03c8-16304034-images-thumbs&amp;n=13"/>
          <p:cNvPicPr/>
          <p:nvPr/>
        </p:nvPicPr>
        <p:blipFill>
          <a:blip r:embed="rId9" cstate="print"/>
          <a:srcRect l="17083" r="11042"/>
          <a:stretch>
            <a:fillRect/>
          </a:stretch>
        </p:blipFill>
        <p:spPr bwMode="auto">
          <a:xfrm>
            <a:off x="2857488" y="5500702"/>
            <a:ext cx="785811" cy="495298"/>
          </a:xfrm>
          <a:prstGeom prst="rect">
            <a:avLst/>
          </a:prstGeom>
          <a:noFill/>
          <a:ln w="9525">
            <a:noFill/>
            <a:miter lim="800000"/>
            <a:headEnd/>
            <a:tailEnd/>
          </a:ln>
        </p:spPr>
      </p:pic>
      <p:pic>
        <p:nvPicPr>
          <p:cNvPr id="59" name="Рисунок 58" descr="https://avatars.mds.yandex.net/i?id=bb54b19fd9b60a380defc7ee1fb23386025ef986-9266026-images-thumbs&amp;n=13"/>
          <p:cNvPicPr/>
          <p:nvPr/>
        </p:nvPicPr>
        <p:blipFill>
          <a:blip r:embed="rId10" cstate="print"/>
          <a:srcRect l="34027" t="12812" r="10070" b="17813"/>
          <a:stretch>
            <a:fillRect/>
          </a:stretch>
        </p:blipFill>
        <p:spPr bwMode="auto">
          <a:xfrm>
            <a:off x="2000232" y="5500702"/>
            <a:ext cx="714377" cy="542926"/>
          </a:xfrm>
          <a:prstGeom prst="rect">
            <a:avLst/>
          </a:prstGeom>
          <a:noFill/>
          <a:ln w="9525">
            <a:noFill/>
            <a:miter lim="800000"/>
            <a:headEnd/>
            <a:tailEnd/>
          </a:ln>
        </p:spPr>
      </p:pic>
      <p:pic>
        <p:nvPicPr>
          <p:cNvPr id="60" name="Рисунок 59" descr="https://avatars.mds.yandex.net/i?id=df08b4d94174a5baf9f7df5fa695c8af6390ea527ec687c6-5523440-images-thumbs&amp;n=13"/>
          <p:cNvPicPr/>
          <p:nvPr/>
        </p:nvPicPr>
        <p:blipFill>
          <a:blip r:embed="rId11" cstate="print"/>
          <a:srcRect l="6713" r="6713" b="7187"/>
          <a:stretch>
            <a:fillRect/>
          </a:stretch>
        </p:blipFill>
        <p:spPr bwMode="auto">
          <a:xfrm>
            <a:off x="1071538" y="4929198"/>
            <a:ext cx="828674" cy="638174"/>
          </a:xfrm>
          <a:prstGeom prst="rect">
            <a:avLst/>
          </a:prstGeom>
          <a:noFill/>
          <a:ln w="9525">
            <a:noFill/>
            <a:miter lim="800000"/>
            <a:headEnd/>
            <a:tailEnd/>
          </a:ln>
        </p:spPr>
      </p:pic>
      <p:pic>
        <p:nvPicPr>
          <p:cNvPr id="61" name="Рисунок 60" descr="https://avatars.mds.yandex.net/i?id=19339003c016ce209c5d268a4a5a668236712952-5371416-images-thumbs&amp;n=13"/>
          <p:cNvPicPr/>
          <p:nvPr/>
        </p:nvPicPr>
        <p:blipFill>
          <a:blip r:embed="rId12" cstate="print"/>
          <a:srcRect l="18079" t="6867" r="10761" b="9871"/>
          <a:stretch>
            <a:fillRect/>
          </a:stretch>
        </p:blipFill>
        <p:spPr bwMode="auto">
          <a:xfrm>
            <a:off x="571472" y="4071942"/>
            <a:ext cx="919164" cy="500063"/>
          </a:xfrm>
          <a:prstGeom prst="rect">
            <a:avLst/>
          </a:prstGeom>
          <a:noFill/>
          <a:ln w="9525">
            <a:noFill/>
            <a:miter lim="800000"/>
            <a:headEnd/>
            <a:tailEnd/>
          </a:ln>
        </p:spPr>
      </p:pic>
      <p:pic>
        <p:nvPicPr>
          <p:cNvPr id="62" name="Рисунок 61" descr="https://avatars.mds.yandex.net/i?id=4156f82481662ded9261943cf2ff30dde3df2278-4706878-images-thumbs&amp;n=13"/>
          <p:cNvPicPr/>
          <p:nvPr/>
        </p:nvPicPr>
        <p:blipFill>
          <a:blip r:embed="rId13"/>
          <a:srcRect b="47706"/>
          <a:stretch>
            <a:fillRect/>
          </a:stretch>
        </p:blipFill>
        <p:spPr bwMode="auto">
          <a:xfrm>
            <a:off x="642910" y="3357562"/>
            <a:ext cx="804864" cy="504826"/>
          </a:xfrm>
          <a:prstGeom prst="rect">
            <a:avLst/>
          </a:prstGeom>
          <a:noFill/>
          <a:ln w="9525">
            <a:noFill/>
            <a:miter lim="800000"/>
            <a:headEnd/>
            <a:tailEnd/>
          </a:ln>
        </p:spPr>
      </p:pic>
      <p:pic>
        <p:nvPicPr>
          <p:cNvPr id="63" name="Рисунок 62" descr="https://avatars.mds.yandex.net/i?id=bb54b19fd9b60a380defc7ee1fb23386025ef986-9266026-images-thumbs&amp;n=13"/>
          <p:cNvPicPr/>
          <p:nvPr/>
        </p:nvPicPr>
        <p:blipFill>
          <a:blip r:embed="rId14" cstate="print"/>
          <a:srcRect l="3513" t="12500" r="10773" b="13438"/>
          <a:stretch>
            <a:fillRect/>
          </a:stretch>
        </p:blipFill>
        <p:spPr bwMode="auto">
          <a:xfrm>
            <a:off x="1000100" y="2571744"/>
            <a:ext cx="809624" cy="476249"/>
          </a:xfrm>
          <a:prstGeom prst="rect">
            <a:avLst/>
          </a:prstGeom>
          <a:noFill/>
          <a:ln w="9525">
            <a:noFill/>
            <a:miter lim="800000"/>
            <a:headEnd/>
            <a:tailEnd/>
          </a:ln>
        </p:spPr>
      </p:pic>
      <p:graphicFrame>
        <p:nvGraphicFramePr>
          <p:cNvPr id="65" name="Таблица 64"/>
          <p:cNvGraphicFramePr>
            <a:graphicFrameLocks noGrp="1"/>
          </p:cNvGraphicFramePr>
          <p:nvPr/>
        </p:nvGraphicFramePr>
        <p:xfrm>
          <a:off x="5429256" y="2091712"/>
          <a:ext cx="3500462" cy="4480560"/>
        </p:xfrm>
        <a:graphic>
          <a:graphicData uri="http://schemas.openxmlformats.org/drawingml/2006/table">
            <a:tbl>
              <a:tblPr firstRow="1" bandRow="1">
                <a:tableStyleId>{5C22544A-7EE6-4342-B048-85BDC9FD1C3A}</a:tableStyleId>
              </a:tblPr>
              <a:tblGrid>
                <a:gridCol w="3500462"/>
              </a:tblGrid>
              <a:tr h="4429156">
                <a:tc>
                  <a:txBody>
                    <a:bodyPr/>
                    <a:lstStyle/>
                    <a:p>
                      <a:r>
                        <a:rPr kumimoji="0" lang="ru-RU" sz="1200" b="0" i="0" u="none" strike="noStrike" cap="none" normalizeH="0" baseline="0" dirty="0" smtClean="0">
                          <a:ln>
                            <a:noFill/>
                          </a:ln>
                          <a:solidFill>
                            <a:srgbClr val="333333"/>
                          </a:solidFill>
                          <a:effectLst/>
                          <a:latin typeface="Times New Roman" pitchFamily="18" charset="0"/>
                          <a:ea typeface="Times New Roman" pitchFamily="18" charset="0"/>
                          <a:cs typeface="Times New Roman" pitchFamily="18" charset="0"/>
                        </a:rPr>
                        <a:t>Емеля пошёл на пруд, чтобы </a:t>
                      </a:r>
                      <a:r>
                        <a:rPr lang="ru-RU" sz="1200" b="0" dirty="0" smtClean="0">
                          <a:solidFill>
                            <a:srgbClr val="333333"/>
                          </a:solidFill>
                          <a:latin typeface="Times New Roman" pitchFamily="18" charset="0"/>
                          <a:ea typeface="Times New Roman" pitchFamily="18" charset="0"/>
                          <a:cs typeface="Times New Roman" pitchFamily="18" charset="0"/>
                        </a:rPr>
                        <a:t>принести воды</a:t>
                      </a:r>
                      <a:r>
                        <a:rPr lang="ru-RU" sz="1200" dirty="0" smtClean="0">
                          <a:solidFill>
                            <a:srgbClr val="333333"/>
                          </a:solidFill>
                          <a:latin typeface="Times New Roman" pitchFamily="18" charset="0"/>
                          <a:ea typeface="Times New Roman" pitchFamily="18" charset="0"/>
                          <a:cs typeface="Times New Roman" pitchFamily="18" charset="0"/>
                        </a:rPr>
                        <a:t>.</a:t>
                      </a:r>
                    </a:p>
                    <a:p>
                      <a:r>
                        <a:rPr lang="ru-RU" sz="1200" b="0" dirty="0" smtClean="0">
                          <a:solidFill>
                            <a:srgbClr val="333333"/>
                          </a:solidFill>
                          <a:latin typeface="Times New Roman" pitchFamily="18" charset="0"/>
                          <a:cs typeface="Times New Roman" pitchFamily="18" charset="0"/>
                        </a:rPr>
                        <a:t>Он опустил вёдра</a:t>
                      </a:r>
                      <a:r>
                        <a:rPr lang="ru-RU" sz="1200" b="0" baseline="0" dirty="0" smtClean="0">
                          <a:solidFill>
                            <a:srgbClr val="333333"/>
                          </a:solidFill>
                          <a:latin typeface="Times New Roman" pitchFamily="18" charset="0"/>
                          <a:cs typeface="Times New Roman" pitchFamily="18" charset="0"/>
                        </a:rPr>
                        <a:t> в речку, чтобы набрать воды.</a:t>
                      </a:r>
                    </a:p>
                    <a:p>
                      <a:r>
                        <a:rPr lang="ru-RU" sz="1200" b="0" baseline="0" dirty="0" smtClean="0">
                          <a:solidFill>
                            <a:srgbClr val="333333"/>
                          </a:solidFill>
                          <a:latin typeface="Times New Roman" pitchFamily="18" charset="0"/>
                          <a:cs typeface="Times New Roman" pitchFamily="18" charset="0"/>
                        </a:rPr>
                        <a:t>Емеле с водой попалась Щука. Щука просила Емелю, чтобы он её отпустил.  Щука пообещала выполнять желания Емели. Сначала Емеля велел вёдрам, чтобы они сами пошли домой. Потом он велел топору, чтобы он сам рубил дрова. </a:t>
                      </a:r>
                      <a:r>
                        <a:rPr lang="ru-RU" sz="1200" b="0" baseline="0" dirty="0" smtClean="0">
                          <a:solidFill>
                            <a:srgbClr val="333333"/>
                          </a:solidFill>
                          <a:latin typeface="Times New Roman" pitchFamily="18" charset="0"/>
                          <a:cs typeface="Times New Roman" pitchFamily="18" charset="0"/>
                        </a:rPr>
                        <a:t>Наконец</a:t>
                      </a:r>
                      <a:r>
                        <a:rPr lang="ru-RU" sz="1200" b="0" baseline="0" dirty="0" smtClean="0">
                          <a:solidFill>
                            <a:srgbClr val="333333"/>
                          </a:solidFill>
                          <a:latin typeface="Times New Roman" pitchFamily="18" charset="0"/>
                          <a:cs typeface="Times New Roman" pitchFamily="18" charset="0"/>
                        </a:rPr>
                        <a:t>, Емеля велел саням, чтобы они ехали сами домой. Узнал о Емеле Царь. Царь приказал слугам, чтобы они привели </a:t>
                      </a:r>
                      <a:r>
                        <a:rPr lang="ru-RU" sz="1200" b="0" baseline="0" dirty="0" smtClean="0">
                          <a:solidFill>
                            <a:srgbClr val="333333"/>
                          </a:solidFill>
                          <a:latin typeface="Times New Roman" pitchFamily="18" charset="0"/>
                          <a:cs typeface="Times New Roman" pitchFamily="18" charset="0"/>
                        </a:rPr>
                        <a:t>Емелю..Емеля </a:t>
                      </a:r>
                      <a:r>
                        <a:rPr lang="ru-RU" sz="1200" b="0" baseline="0" dirty="0" smtClean="0">
                          <a:solidFill>
                            <a:srgbClr val="333333"/>
                          </a:solidFill>
                          <a:latin typeface="Times New Roman" pitchFamily="18" charset="0"/>
                          <a:cs typeface="Times New Roman" pitchFamily="18" charset="0"/>
                        </a:rPr>
                        <a:t>велел .печке, чтобы она отвезла его во дворец. Принцесса увидела Емелю и полюбила его. Она просила  Царя, чтобы он выдал её замуж за Емелю. Но Царь рассердился. Он приказал слугам , чтобы они посадили Емелю и Принцессу в бочку. Бочку засмолили и сбросили в море. Емеля попросил Щуку, чтобы бочка выбросила их. на берег. Бочка так и сделала. Потом  Емеля попросил Щуку, чтобы она построила им дворец. Царь увидел дворец. Он послал слуг, чтобы они привели хозяина дворца. Емеля и Принцесса приехали к царю. Царь попросил их, чтобы они остались жить с ним  во дворце. Теперь они живут счастливо все вместе во дворце.</a:t>
                      </a:r>
                      <a:endParaRPr lang="ru-RU" sz="1200" b="0" dirty="0"/>
                    </a:p>
                  </a:txBody>
                  <a:tcPr>
                    <a:noFill/>
                  </a:tcPr>
                </a:tc>
              </a:tr>
            </a:tbl>
          </a:graphicData>
        </a:graphic>
      </p:graphicFrame>
    </p:spTree>
  </p:cSld>
  <p:clrMapOvr>
    <a:masterClrMapping/>
  </p:clrMapOvr>
</p:sld>
</file>

<file path=ppt/slides/slide2.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 name="Заголовок 1"/>
          <p:cNvSpPr>
            <a:spLocks noGrp="1"/>
          </p:cNvSpPr>
          <p:nvPr>
            <p:ph type="title"/>
          </p:nvPr>
        </p:nvSpPr>
        <p:spPr>
          <a:xfrm>
            <a:off x="457200" y="0"/>
            <a:ext cx="8229600" cy="714356"/>
          </a:xfrm>
        </p:spPr>
        <p:txBody>
          <a:bodyPr>
            <a:normAutofit fontScale="90000"/>
          </a:bodyPr>
          <a:lstStyle/>
          <a:p>
            <a:pPr algn="ct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dirty="0" smtClean="0"/>
              <a:t/>
            </a:r>
            <a:br>
              <a:rPr lang="ru-RU" dirty="0" smtClean="0"/>
            </a:br>
            <a:r>
              <a:rPr lang="ru-RU" sz="2700" dirty="0" smtClean="0"/>
              <a:t>Игры </a:t>
            </a:r>
            <a:r>
              <a:rPr lang="ru-RU" sz="2700" dirty="0" smtClean="0"/>
              <a:t>ознакомительного   этапа.</a:t>
            </a:r>
            <a:br>
              <a:rPr lang="ru-RU" sz="2700" dirty="0" smtClean="0"/>
            </a:br>
            <a:endParaRPr lang="ru-RU" sz="2700" dirty="0"/>
          </a:p>
        </p:txBody>
      </p:sp>
      <p:sp>
        <p:nvSpPr>
          <p:cNvPr id="3" name="Содержимое 2"/>
          <p:cNvSpPr>
            <a:spLocks noGrp="1"/>
          </p:cNvSpPr>
          <p:nvPr>
            <p:ph idx="1"/>
          </p:nvPr>
        </p:nvSpPr>
        <p:spPr>
          <a:xfrm>
            <a:off x="142844" y="642918"/>
            <a:ext cx="8858312" cy="5929354"/>
          </a:xfrm>
        </p:spPr>
        <p:txBody>
          <a:bodyPr>
            <a:normAutofit/>
          </a:bodyPr>
          <a:lstStyle/>
          <a:p>
            <a:pPr algn="ctr">
              <a:buNone/>
            </a:pPr>
            <a:r>
              <a:rPr lang="ru-RU" sz="2000" b="1" dirty="0" smtClean="0">
                <a:solidFill>
                  <a:schemeClr val="tx2">
                    <a:lumMod val="75000"/>
                  </a:schemeClr>
                </a:solidFill>
              </a:rPr>
              <a:t>Игра «Зачем это нужно?»</a:t>
            </a:r>
          </a:p>
          <a:p>
            <a:pPr>
              <a:buNone/>
            </a:pPr>
            <a:r>
              <a:rPr lang="ru-RU" sz="2000" b="1" i="1" dirty="0" smtClean="0"/>
              <a:t>Цель:</a:t>
            </a:r>
            <a:r>
              <a:rPr lang="ru-RU" sz="2000" dirty="0" smtClean="0"/>
              <a:t> </a:t>
            </a:r>
            <a:r>
              <a:rPr lang="ru-RU" sz="1600" dirty="0" smtClean="0"/>
              <a:t> </a:t>
            </a:r>
            <a:r>
              <a:rPr lang="ru-RU" sz="2000" dirty="0" smtClean="0"/>
              <a:t>создать первичное представление о целевом значении союза «чтобы», сформировать начальные навыки построения сложноподчиненных предложений по схеме </a:t>
            </a:r>
            <a:r>
              <a:rPr lang="ru-RU" sz="2000" i="1" dirty="0" smtClean="0"/>
              <a:t> «</a:t>
            </a:r>
            <a:r>
              <a:rPr lang="ru-RU" sz="2000" b="1" i="1" dirty="0" smtClean="0"/>
              <a:t>действие, чтобы цель»</a:t>
            </a:r>
            <a:endParaRPr lang="ru-RU" sz="2000" b="1" dirty="0" smtClean="0"/>
          </a:p>
          <a:p>
            <a:pPr>
              <a:buNone/>
            </a:pPr>
            <a:r>
              <a:rPr lang="ru-RU" sz="2000" dirty="0" smtClean="0"/>
              <a:t>Покажите </a:t>
            </a:r>
            <a:r>
              <a:rPr lang="ru-RU" sz="2000" dirty="0" smtClean="0"/>
              <a:t>картинку: «Это хвост </a:t>
            </a:r>
            <a:r>
              <a:rPr lang="ru-RU" sz="2000" dirty="0" smtClean="0"/>
              <a:t>щуки. </a:t>
            </a:r>
            <a:r>
              <a:rPr lang="ru-RU" sz="2000" b="1" i="1" dirty="0" smtClean="0"/>
              <a:t>Зачем</a:t>
            </a:r>
            <a:r>
              <a:rPr lang="ru-RU" sz="2000" dirty="0" smtClean="0"/>
              <a:t> </a:t>
            </a:r>
            <a:r>
              <a:rPr lang="ru-RU" sz="2000" dirty="0" smtClean="0"/>
              <a:t>он нужен?» Подсказывайте: «Хвост </a:t>
            </a:r>
            <a:r>
              <a:rPr lang="ru-RU" sz="2000" dirty="0" smtClean="0"/>
              <a:t>щук</a:t>
            </a:r>
            <a:r>
              <a:rPr lang="ru-RU" sz="2000" dirty="0" smtClean="0"/>
              <a:t>е </a:t>
            </a:r>
            <a:r>
              <a:rPr lang="ru-RU" sz="2000" dirty="0" smtClean="0"/>
              <a:t>нужен, </a:t>
            </a:r>
            <a:r>
              <a:rPr lang="ru-RU" sz="2000" b="1" i="1" dirty="0" smtClean="0"/>
              <a:t>чтобы </a:t>
            </a:r>
            <a:r>
              <a:rPr lang="ru-RU" sz="2000" dirty="0" smtClean="0"/>
              <a:t>…» (двигаться). </a:t>
            </a:r>
            <a:r>
              <a:rPr lang="ru-RU" sz="2000" dirty="0" smtClean="0"/>
              <a:t>«</a:t>
            </a:r>
            <a:r>
              <a:rPr lang="ru-RU" sz="2000" b="1" i="1" dirty="0" smtClean="0"/>
              <a:t>Чтобы</a:t>
            </a:r>
            <a:r>
              <a:rPr lang="ru-RU" sz="2000" i="1" dirty="0" smtClean="0"/>
              <a:t>… — </a:t>
            </a:r>
            <a:r>
              <a:rPr lang="ru-RU" sz="2000" dirty="0" smtClean="0"/>
              <a:t>это значит для чего?». Проговорите </a:t>
            </a:r>
            <a:r>
              <a:rPr lang="ru-RU" sz="2000" dirty="0" smtClean="0"/>
              <a:t>полное предложение: «Хвост нужен, чтобы двигаться.», соотносите части предложения с элементами схемы, что помогает понять  структуру сложноподчиненного предложения.  </a:t>
            </a:r>
          </a:p>
          <a:p>
            <a:pPr lvl="0">
              <a:buNone/>
            </a:pPr>
            <a:r>
              <a:rPr lang="ru-RU" sz="2000" dirty="0" smtClean="0"/>
              <a:t>Задайте вопросы, побуждающие ответы с использованием союза </a:t>
            </a:r>
            <a:r>
              <a:rPr lang="ru-RU" sz="2000" b="1" i="1" dirty="0" smtClean="0"/>
              <a:t>«чтобы»</a:t>
            </a:r>
            <a:r>
              <a:rPr lang="ru-RU" sz="2000" dirty="0" smtClean="0"/>
              <a:t>с опорой на предметные картинки и схему предложения.</a:t>
            </a:r>
            <a:r>
              <a:rPr lang="ru-RU" sz="2000" b="1" dirty="0" smtClean="0"/>
              <a:t> </a:t>
            </a:r>
            <a:endParaRPr lang="ru-RU" sz="2000" dirty="0" smtClean="0"/>
          </a:p>
          <a:p>
            <a:pPr>
              <a:buNone/>
            </a:pPr>
            <a:r>
              <a:rPr lang="ru-RU" sz="2000" b="1" i="1" dirty="0" smtClean="0"/>
              <a:t>Зачем</a:t>
            </a:r>
            <a:r>
              <a:rPr lang="ru-RU" sz="2000" dirty="0" smtClean="0"/>
              <a:t> </a:t>
            </a:r>
            <a:r>
              <a:rPr lang="ru-RU" sz="2000" dirty="0" smtClean="0"/>
              <a:t>щук</a:t>
            </a:r>
            <a:r>
              <a:rPr lang="ru-RU" sz="2000" dirty="0" smtClean="0"/>
              <a:t>е плавники (глаза</a:t>
            </a:r>
            <a:r>
              <a:rPr lang="ru-RU" sz="2000" dirty="0" smtClean="0"/>
              <a:t>, </a:t>
            </a:r>
            <a:r>
              <a:rPr lang="ru-RU" sz="2000" dirty="0" smtClean="0"/>
              <a:t>пасть</a:t>
            </a:r>
            <a:r>
              <a:rPr lang="ru-RU" sz="2000" dirty="0" smtClean="0"/>
              <a:t>, </a:t>
            </a:r>
            <a:r>
              <a:rPr lang="ru-RU" sz="2000" dirty="0" smtClean="0"/>
              <a:t>зубы, жабры, </a:t>
            </a:r>
            <a:r>
              <a:rPr lang="ru-RU" sz="2000" dirty="0" smtClean="0"/>
              <a:t>чешуя) ?</a:t>
            </a:r>
            <a:endParaRPr lang="ru-RU" sz="2000" dirty="0" smtClean="0"/>
          </a:p>
          <a:p>
            <a:pPr>
              <a:buNone/>
            </a:pPr>
            <a:endParaRPr lang="ru-RU" sz="1900" dirty="0" smtClean="0"/>
          </a:p>
          <a:p>
            <a:pPr>
              <a:buNone/>
            </a:pPr>
            <a:endParaRPr lang="ru-RU" sz="1800" dirty="0" smtClean="0"/>
          </a:p>
          <a:p>
            <a:pPr lvl="1"/>
            <a:endParaRPr lang="ru-RU" sz="2000" dirty="0" smtClean="0"/>
          </a:p>
          <a:p>
            <a:pPr lvl="1"/>
            <a:endParaRPr lang="ru-RU" sz="2000" dirty="0" smtClean="0"/>
          </a:p>
          <a:p>
            <a:pPr lvl="1"/>
            <a:endParaRPr lang="ru-RU" sz="2000" dirty="0" smtClean="0"/>
          </a:p>
          <a:p>
            <a:pPr lvl="1"/>
            <a:endParaRPr lang="ru-RU" sz="2000" dirty="0" smtClean="0"/>
          </a:p>
          <a:p>
            <a:pPr lvl="1"/>
            <a:endParaRPr lang="ru-RU" sz="2000" dirty="0" smtClean="0"/>
          </a:p>
          <a:p>
            <a:pPr lvl="1"/>
            <a:endParaRPr lang="ru-RU" sz="2000" dirty="0" smtClean="0"/>
          </a:p>
          <a:p>
            <a:pPr lvl="1"/>
            <a:endParaRPr lang="ru-RU" sz="2000" dirty="0" smtClean="0"/>
          </a:p>
          <a:p>
            <a:pPr lvl="0">
              <a:buNone/>
            </a:pPr>
            <a:endParaRPr lang="ru-RU" sz="2000" dirty="0" smtClean="0"/>
          </a:p>
          <a:p>
            <a:pPr lvl="0">
              <a:buNone/>
            </a:pPr>
            <a:endParaRPr lang="ru-RU" sz="2000" dirty="0" smtClean="0"/>
          </a:p>
          <a:p>
            <a:pPr>
              <a:buNone/>
            </a:pPr>
            <a:endParaRPr lang="ru-RU" sz="2000" i="1" dirty="0" smtClean="0"/>
          </a:p>
        </p:txBody>
      </p:sp>
      <p:sp>
        <p:nvSpPr>
          <p:cNvPr id="12" name="Прямоугольник 11"/>
          <p:cNvSpPr/>
          <p:nvPr/>
        </p:nvSpPr>
        <p:spPr>
          <a:xfrm>
            <a:off x="571472" y="2071678"/>
            <a:ext cx="2160000" cy="360000"/>
          </a:xfrm>
          <a:prstGeom prst="rect">
            <a:avLst/>
          </a:prstGeom>
          <a:solidFill>
            <a:srgbClr val="0070C0"/>
          </a:solid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r>
              <a:rPr lang="ru-RU" dirty="0" smtClean="0"/>
              <a:t>действие</a:t>
            </a:r>
            <a:endParaRPr lang="ru-RU" dirty="0"/>
          </a:p>
        </p:txBody>
      </p:sp>
      <p:sp>
        <p:nvSpPr>
          <p:cNvPr id="14" name="Прямоугольник 13"/>
          <p:cNvSpPr/>
          <p:nvPr/>
        </p:nvSpPr>
        <p:spPr>
          <a:xfrm>
            <a:off x="2714612" y="2071678"/>
            <a:ext cx="900000" cy="357190"/>
          </a:xfrm>
          <a:prstGeom prst="rect">
            <a:avLst/>
          </a:prstGeom>
          <a:solidFill>
            <a:srgbClr val="FF0000"/>
          </a:solid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r>
              <a:rPr lang="ru-RU" dirty="0" smtClean="0"/>
              <a:t>чтобы</a:t>
            </a:r>
            <a:endParaRPr lang="ru-RU" dirty="0"/>
          </a:p>
        </p:txBody>
      </p:sp>
      <p:sp>
        <p:nvSpPr>
          <p:cNvPr id="15" name="Прямоугольник 14"/>
          <p:cNvSpPr/>
          <p:nvPr/>
        </p:nvSpPr>
        <p:spPr>
          <a:xfrm>
            <a:off x="3643306" y="2071678"/>
            <a:ext cx="1691438" cy="360000"/>
          </a:xfrm>
          <a:prstGeom prst="rect">
            <a:avLst/>
          </a:prstGeom>
          <a:solidFill>
            <a:srgbClr val="00B050"/>
          </a:solid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r>
              <a:rPr lang="ru-RU" dirty="0" smtClean="0"/>
              <a:t>цель</a:t>
            </a:r>
            <a:endParaRPr lang="ru-RU" dirty="0"/>
          </a:p>
        </p:txBody>
      </p:sp>
      <p:graphicFrame>
        <p:nvGraphicFramePr>
          <p:cNvPr id="9" name="Таблица 8"/>
          <p:cNvGraphicFramePr>
            <a:graphicFrameLocks noGrp="1"/>
          </p:cNvGraphicFramePr>
          <p:nvPr/>
        </p:nvGraphicFramePr>
        <p:xfrm>
          <a:off x="571473" y="5643578"/>
          <a:ext cx="4752000" cy="642942"/>
        </p:xfrm>
        <a:graphic>
          <a:graphicData uri="http://schemas.openxmlformats.org/drawingml/2006/table">
            <a:tbl>
              <a:tblPr/>
              <a:tblGrid>
                <a:gridCol w="792000"/>
                <a:gridCol w="792000"/>
                <a:gridCol w="792000"/>
                <a:gridCol w="792000"/>
                <a:gridCol w="792000"/>
                <a:gridCol w="792000"/>
              </a:tblGrid>
              <a:tr h="642942">
                <a:tc>
                  <a:txBody>
                    <a:bodyPr/>
                    <a:lstStyle/>
                    <a:p>
                      <a:pPr>
                        <a:lnSpc>
                          <a:spcPct val="115000"/>
                        </a:lnSpc>
                        <a:spcAft>
                          <a:spcPts val="0"/>
                        </a:spcAft>
                      </a:pPr>
                      <a:endParaRPr lang="ru-RU" sz="1100" dirty="0" smtClean="0">
                        <a:latin typeface="Calibri"/>
                        <a:ea typeface="Times New Roman"/>
                        <a:cs typeface="Times New Roman"/>
                      </a:endParaRPr>
                    </a:p>
                  </a:txBody>
                  <a:tcPr marL="68580" marR="68580" marT="0" marB="0">
                    <a:lnL w="12700" cap="flat" cmpd="sng" algn="ctr">
                      <a:solidFill>
                        <a:srgbClr val="000000"/>
                      </a:solidFill>
                      <a:prstDash val="solid"/>
                      <a:round/>
                      <a:headEnd type="none" w="med" len="med"/>
                      <a:tailEnd type="none" w="med" len="med"/>
                    </a:lnL>
                    <a:lnR w="12700" cap="flat" cmpd="sng" algn="ctr">
                      <a:solidFill>
                        <a:srgbClr val="000000"/>
                      </a:solidFill>
                      <a:prstDash val="solid"/>
                      <a:round/>
                      <a:headEnd type="none" w="med" len="med"/>
                      <a:tailEnd type="none" w="med" len="med"/>
                    </a:lnR>
                    <a:lnT w="12700" cap="flat" cmpd="sng" algn="ctr">
                      <a:solidFill>
                        <a:srgbClr val="000000"/>
                      </a:solidFill>
                      <a:prstDash val="solid"/>
                      <a:round/>
                      <a:headEnd type="none" w="med" len="med"/>
                      <a:tailEnd type="none" w="med" len="med"/>
                    </a:lnT>
                    <a:lnB w="12700" cap="flat" cmpd="sng" algn="ctr">
                      <a:solidFill>
                        <a:srgbClr val="000000"/>
                      </a:solidFill>
                      <a:prstDash val="solid"/>
                      <a:round/>
                      <a:headEnd type="none" w="med" len="med"/>
                      <a:tailEnd type="none" w="med" len="med"/>
                    </a:lnB>
                  </a:tcPr>
                </a:tc>
                <a:tc>
                  <a:txBody>
                    <a:bodyPr/>
                    <a:lstStyle/>
                    <a:p>
                      <a:pPr>
                        <a:lnSpc>
                          <a:spcPct val="115000"/>
                        </a:lnSpc>
                        <a:spcAft>
                          <a:spcPts val="0"/>
                        </a:spcAft>
                      </a:pPr>
                      <a:endParaRPr lang="ru-RU" sz="1100" dirty="0">
                        <a:latin typeface="Calibri"/>
                        <a:ea typeface="Times New Roman"/>
                        <a:cs typeface="Times New Roman"/>
                      </a:endParaRPr>
                    </a:p>
                  </a:txBody>
                  <a:tcPr marL="68580" marR="68580" marT="0" marB="0">
                    <a:lnL w="12700" cap="flat" cmpd="sng" algn="ctr">
                      <a:solidFill>
                        <a:srgbClr val="000000"/>
                      </a:solidFill>
                      <a:prstDash val="solid"/>
                      <a:round/>
                      <a:headEnd type="none" w="med" len="med"/>
                      <a:tailEnd type="none" w="med" len="med"/>
                    </a:lnL>
                    <a:lnR w="12700" cap="flat" cmpd="sng" algn="ctr">
                      <a:solidFill>
                        <a:srgbClr val="000000"/>
                      </a:solidFill>
                      <a:prstDash val="solid"/>
                      <a:round/>
                      <a:headEnd type="none" w="med" len="med"/>
                      <a:tailEnd type="none" w="med" len="med"/>
                    </a:lnR>
                    <a:lnT w="12700" cap="flat" cmpd="sng" algn="ctr">
                      <a:solidFill>
                        <a:srgbClr val="000000"/>
                      </a:solidFill>
                      <a:prstDash val="solid"/>
                      <a:round/>
                      <a:headEnd type="none" w="med" len="med"/>
                      <a:tailEnd type="none" w="med" len="med"/>
                    </a:lnT>
                    <a:lnB w="12700" cap="flat" cmpd="sng" algn="ctr">
                      <a:solidFill>
                        <a:srgbClr val="000000"/>
                      </a:solidFill>
                      <a:prstDash val="solid"/>
                      <a:round/>
                      <a:headEnd type="none" w="med" len="med"/>
                      <a:tailEnd type="none" w="med" len="med"/>
                    </a:lnB>
                  </a:tcPr>
                </a:tc>
                <a:tc>
                  <a:txBody>
                    <a:bodyPr/>
                    <a:lstStyle/>
                    <a:p>
                      <a:pPr>
                        <a:lnSpc>
                          <a:spcPct val="115000"/>
                        </a:lnSpc>
                        <a:spcAft>
                          <a:spcPts val="0"/>
                        </a:spcAft>
                      </a:pPr>
                      <a:endParaRPr lang="ru-RU" sz="1100" dirty="0">
                        <a:latin typeface="Calibri"/>
                        <a:ea typeface="Times New Roman"/>
                        <a:cs typeface="Times New Roman"/>
                      </a:endParaRPr>
                    </a:p>
                  </a:txBody>
                  <a:tcPr marL="68580" marR="68580" marT="0" marB="0">
                    <a:lnL w="12700" cap="flat" cmpd="sng" algn="ctr">
                      <a:solidFill>
                        <a:srgbClr val="000000"/>
                      </a:solidFill>
                      <a:prstDash val="solid"/>
                      <a:round/>
                      <a:headEnd type="none" w="med" len="med"/>
                      <a:tailEnd type="none" w="med" len="med"/>
                    </a:lnL>
                    <a:lnR w="12700" cap="flat" cmpd="sng" algn="ctr">
                      <a:solidFill>
                        <a:srgbClr val="000000"/>
                      </a:solidFill>
                      <a:prstDash val="solid"/>
                      <a:round/>
                      <a:headEnd type="none" w="med" len="med"/>
                      <a:tailEnd type="none" w="med" len="med"/>
                    </a:lnR>
                    <a:lnT w="12700" cap="flat" cmpd="sng" algn="ctr">
                      <a:solidFill>
                        <a:srgbClr val="000000"/>
                      </a:solidFill>
                      <a:prstDash val="solid"/>
                      <a:round/>
                      <a:headEnd type="none" w="med" len="med"/>
                      <a:tailEnd type="none" w="med" len="med"/>
                    </a:lnT>
                    <a:lnB w="12700" cap="flat" cmpd="sng" algn="ctr">
                      <a:solidFill>
                        <a:srgbClr val="000000"/>
                      </a:solidFill>
                      <a:prstDash val="solid"/>
                      <a:round/>
                      <a:headEnd type="none" w="med" len="med"/>
                      <a:tailEnd type="none" w="med" len="med"/>
                    </a:lnB>
                  </a:tcPr>
                </a:tc>
                <a:tc>
                  <a:txBody>
                    <a:bodyPr/>
                    <a:lstStyle/>
                    <a:p>
                      <a:pPr>
                        <a:lnSpc>
                          <a:spcPct val="115000"/>
                        </a:lnSpc>
                        <a:spcAft>
                          <a:spcPts val="0"/>
                        </a:spcAft>
                      </a:pPr>
                      <a:endParaRPr lang="ru-RU" sz="1100">
                        <a:latin typeface="Calibri"/>
                        <a:ea typeface="Times New Roman"/>
                        <a:cs typeface="Times New Roman"/>
                      </a:endParaRPr>
                    </a:p>
                  </a:txBody>
                  <a:tcPr marL="68580" marR="68580" marT="0" marB="0">
                    <a:lnL w="12700" cap="flat" cmpd="sng" algn="ctr">
                      <a:solidFill>
                        <a:srgbClr val="000000"/>
                      </a:solidFill>
                      <a:prstDash val="solid"/>
                      <a:round/>
                      <a:headEnd type="none" w="med" len="med"/>
                      <a:tailEnd type="none" w="med" len="med"/>
                    </a:lnL>
                    <a:lnR w="12700" cap="flat" cmpd="sng" algn="ctr">
                      <a:solidFill>
                        <a:srgbClr val="000000"/>
                      </a:solidFill>
                      <a:prstDash val="solid"/>
                      <a:round/>
                      <a:headEnd type="none" w="med" len="med"/>
                      <a:tailEnd type="none" w="med" len="med"/>
                    </a:lnR>
                    <a:lnT w="12700" cap="flat" cmpd="sng" algn="ctr">
                      <a:solidFill>
                        <a:srgbClr val="000000"/>
                      </a:solidFill>
                      <a:prstDash val="solid"/>
                      <a:round/>
                      <a:headEnd type="none" w="med" len="med"/>
                      <a:tailEnd type="none" w="med" len="med"/>
                    </a:lnT>
                    <a:lnB w="12700" cap="flat" cmpd="sng" algn="ctr">
                      <a:solidFill>
                        <a:srgbClr val="000000"/>
                      </a:solidFill>
                      <a:prstDash val="solid"/>
                      <a:round/>
                      <a:headEnd type="none" w="med" len="med"/>
                      <a:tailEnd type="none" w="med" len="med"/>
                    </a:lnB>
                  </a:tcPr>
                </a:tc>
                <a:tc>
                  <a:txBody>
                    <a:bodyPr/>
                    <a:lstStyle/>
                    <a:p>
                      <a:pPr>
                        <a:lnSpc>
                          <a:spcPct val="115000"/>
                        </a:lnSpc>
                        <a:spcAft>
                          <a:spcPts val="0"/>
                        </a:spcAft>
                      </a:pPr>
                      <a:endParaRPr lang="ru-RU" sz="1100" dirty="0">
                        <a:latin typeface="Calibri"/>
                        <a:ea typeface="Times New Roman"/>
                        <a:cs typeface="Times New Roman"/>
                      </a:endParaRPr>
                    </a:p>
                  </a:txBody>
                  <a:tcPr marL="68580" marR="68580" marT="0" marB="0">
                    <a:lnL w="12700" cap="flat" cmpd="sng" algn="ctr">
                      <a:solidFill>
                        <a:srgbClr val="000000"/>
                      </a:solidFill>
                      <a:prstDash val="solid"/>
                      <a:round/>
                      <a:headEnd type="none" w="med" len="med"/>
                      <a:tailEnd type="none" w="med" len="med"/>
                    </a:lnL>
                    <a:lnR w="12700" cap="flat" cmpd="sng" algn="ctr">
                      <a:solidFill>
                        <a:srgbClr val="000000"/>
                      </a:solidFill>
                      <a:prstDash val="solid"/>
                      <a:round/>
                      <a:headEnd type="none" w="med" len="med"/>
                      <a:tailEnd type="none" w="med" len="med"/>
                    </a:lnR>
                    <a:lnT w="12700" cap="flat" cmpd="sng" algn="ctr">
                      <a:solidFill>
                        <a:srgbClr val="000000"/>
                      </a:solidFill>
                      <a:prstDash val="solid"/>
                      <a:round/>
                      <a:headEnd type="none" w="med" len="med"/>
                      <a:tailEnd type="none" w="med" len="med"/>
                    </a:lnT>
                    <a:lnB w="12700" cap="flat" cmpd="sng" algn="ctr">
                      <a:solidFill>
                        <a:srgbClr val="000000"/>
                      </a:solidFill>
                      <a:prstDash val="solid"/>
                      <a:round/>
                      <a:headEnd type="none" w="med" len="med"/>
                      <a:tailEnd type="none" w="med" len="med"/>
                    </a:lnB>
                  </a:tcPr>
                </a:tc>
                <a:tc>
                  <a:txBody>
                    <a:bodyPr/>
                    <a:lstStyle/>
                    <a:p>
                      <a:pPr>
                        <a:lnSpc>
                          <a:spcPct val="115000"/>
                        </a:lnSpc>
                        <a:spcAft>
                          <a:spcPts val="0"/>
                        </a:spcAft>
                      </a:pPr>
                      <a:endParaRPr lang="ru-RU" sz="1100" dirty="0">
                        <a:latin typeface="Calibri"/>
                        <a:ea typeface="Times New Roman"/>
                        <a:cs typeface="Times New Roman"/>
                      </a:endParaRPr>
                    </a:p>
                  </a:txBody>
                  <a:tcPr marL="68580" marR="68580" marT="0" marB="0">
                    <a:lnL w="12700" cap="flat" cmpd="sng" algn="ctr">
                      <a:solidFill>
                        <a:srgbClr val="000000"/>
                      </a:solidFill>
                      <a:prstDash val="solid"/>
                      <a:round/>
                      <a:headEnd type="none" w="med" len="med"/>
                      <a:tailEnd type="none" w="med" len="med"/>
                    </a:lnL>
                    <a:lnR w="12700" cap="flat" cmpd="sng" algn="ctr">
                      <a:solidFill>
                        <a:srgbClr val="000000"/>
                      </a:solidFill>
                      <a:prstDash val="solid"/>
                      <a:round/>
                      <a:headEnd type="none" w="med" len="med"/>
                      <a:tailEnd type="none" w="med" len="med"/>
                    </a:lnR>
                    <a:lnT w="12700" cap="flat" cmpd="sng" algn="ctr">
                      <a:solidFill>
                        <a:srgbClr val="000000"/>
                      </a:solidFill>
                      <a:prstDash val="solid"/>
                      <a:round/>
                      <a:headEnd type="none" w="med" len="med"/>
                      <a:tailEnd type="none" w="med" len="med"/>
                    </a:lnT>
                    <a:lnB w="12700" cap="flat" cmpd="sng" algn="ctr">
                      <a:solidFill>
                        <a:srgbClr val="000000"/>
                      </a:solidFill>
                      <a:prstDash val="solid"/>
                      <a:round/>
                      <a:headEnd type="none" w="med" len="med"/>
                      <a:tailEnd type="none" w="med" len="med"/>
                    </a:lnB>
                  </a:tcPr>
                </a:tc>
              </a:tr>
            </a:tbl>
          </a:graphicData>
        </a:graphic>
      </p:graphicFrame>
      <p:pic>
        <p:nvPicPr>
          <p:cNvPr id="2051" name="Рисунок 13" descr="https://avatars.mds.yandex.net/i?id=176a6c64b2b0006de31babe98152c97e6ba3ca23-5668624-images-thumbs&amp;n=13"/>
          <p:cNvPicPr>
            <a:picLocks noChangeAspect="1" noChangeArrowheads="1"/>
          </p:cNvPicPr>
          <p:nvPr/>
        </p:nvPicPr>
        <p:blipFill>
          <a:blip r:embed="rId2"/>
          <a:srcRect r="19908"/>
          <a:stretch>
            <a:fillRect/>
          </a:stretch>
        </p:blipFill>
        <p:spPr bwMode="auto">
          <a:xfrm>
            <a:off x="4572000" y="5715016"/>
            <a:ext cx="714380" cy="500066"/>
          </a:xfrm>
          <a:prstGeom prst="rect">
            <a:avLst/>
          </a:prstGeom>
          <a:noFill/>
        </p:spPr>
      </p:pic>
      <p:pic>
        <p:nvPicPr>
          <p:cNvPr id="2050" name="Рисунок 16" descr="https://avatars.mds.yandex.net/i?id=302fd2babf37a5fb918c8dc92707a4249a53be9e-8514130-images-thumbs&amp;n=13"/>
          <p:cNvPicPr>
            <a:picLocks noChangeAspect="1" noChangeArrowheads="1"/>
          </p:cNvPicPr>
          <p:nvPr/>
        </p:nvPicPr>
        <p:blipFill>
          <a:blip r:embed="rId3" cstate="print"/>
          <a:srcRect r="48503"/>
          <a:stretch>
            <a:fillRect/>
          </a:stretch>
        </p:blipFill>
        <p:spPr bwMode="auto">
          <a:xfrm>
            <a:off x="3786182" y="5715015"/>
            <a:ext cx="714380" cy="532757"/>
          </a:xfrm>
          <a:prstGeom prst="rect">
            <a:avLst/>
          </a:prstGeom>
          <a:noFill/>
        </p:spPr>
      </p:pic>
      <p:pic>
        <p:nvPicPr>
          <p:cNvPr id="2049" name="Рисунок 19" descr="https://avatars.mds.yandex.net/i?id=a2340b502cbab4cbe45b09b1a658651559192e3b-10326981-images-thumbs&amp;n=13"/>
          <p:cNvPicPr>
            <a:picLocks noChangeAspect="1" noChangeArrowheads="1"/>
          </p:cNvPicPr>
          <p:nvPr/>
        </p:nvPicPr>
        <p:blipFill>
          <a:blip r:embed="rId4" cstate="print"/>
          <a:srcRect l="16667" t="11111"/>
          <a:stretch>
            <a:fillRect/>
          </a:stretch>
        </p:blipFill>
        <p:spPr bwMode="auto">
          <a:xfrm>
            <a:off x="3000364" y="5715016"/>
            <a:ext cx="627990" cy="500066"/>
          </a:xfrm>
          <a:prstGeom prst="rect">
            <a:avLst/>
          </a:prstGeom>
          <a:noFill/>
        </p:spPr>
      </p:pic>
      <p:pic>
        <p:nvPicPr>
          <p:cNvPr id="2053" name="Рисунок 4" descr="https://avatars.mds.yandex.net/i?id=535c05b326a0b0db8a29b4dad7b91e467f8ebc15-5220450-images-thumbs&amp;n=13"/>
          <p:cNvPicPr>
            <a:picLocks noChangeAspect="1" noChangeArrowheads="1"/>
          </p:cNvPicPr>
          <p:nvPr/>
        </p:nvPicPr>
        <p:blipFill>
          <a:blip r:embed="rId5" cstate="print"/>
          <a:srcRect l="12000" t="7143" r="16800" b="12857"/>
          <a:stretch>
            <a:fillRect/>
          </a:stretch>
        </p:blipFill>
        <p:spPr bwMode="auto">
          <a:xfrm>
            <a:off x="2214546" y="5715016"/>
            <a:ext cx="689988" cy="500066"/>
          </a:xfrm>
          <a:prstGeom prst="rect">
            <a:avLst/>
          </a:prstGeom>
          <a:noFill/>
        </p:spPr>
      </p:pic>
      <p:pic>
        <p:nvPicPr>
          <p:cNvPr id="2052" name="Рисунок 7" descr="Чешуя щуки. Стоковое фото № 2056849, фотограф Федор Кондратенко / Фотобанк Лори"/>
          <p:cNvPicPr>
            <a:picLocks noChangeAspect="1" noChangeArrowheads="1"/>
          </p:cNvPicPr>
          <p:nvPr/>
        </p:nvPicPr>
        <p:blipFill>
          <a:blip r:embed="rId6" cstate="print"/>
          <a:srcRect r="44379" b="14583"/>
          <a:stretch>
            <a:fillRect/>
          </a:stretch>
        </p:blipFill>
        <p:spPr bwMode="auto">
          <a:xfrm>
            <a:off x="1500166" y="5715016"/>
            <a:ext cx="597640" cy="500066"/>
          </a:xfrm>
          <a:prstGeom prst="rect">
            <a:avLst/>
          </a:prstGeom>
          <a:noFill/>
        </p:spPr>
      </p:pic>
      <p:pic>
        <p:nvPicPr>
          <p:cNvPr id="2054" name="Рисунок 22" descr="https://avatars.mds.yandex.net/i?id=0879a804908d2c58e0764873511000359559d330-4960372-images-thumbs&amp;n=13"/>
          <p:cNvPicPr>
            <a:picLocks noChangeAspect="1" noChangeArrowheads="1"/>
          </p:cNvPicPr>
          <p:nvPr/>
        </p:nvPicPr>
        <p:blipFill>
          <a:blip r:embed="rId7" cstate="print"/>
          <a:srcRect l="11940" t="6174" r="7463"/>
          <a:stretch>
            <a:fillRect/>
          </a:stretch>
        </p:blipFill>
        <p:spPr bwMode="auto">
          <a:xfrm>
            <a:off x="642910" y="5643578"/>
            <a:ext cx="676275" cy="642942"/>
          </a:xfrm>
          <a:prstGeom prst="rect">
            <a:avLst/>
          </a:prstGeom>
          <a:noFill/>
        </p:spPr>
      </p:pic>
    </p:spTree>
  </p:cSld>
  <p:clrMapOvr>
    <a:masterClrMapping/>
  </p:clrMapOvr>
</p:sld>
</file>

<file path=ppt/slides/slide3.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 name="Прямоугольник 1"/>
          <p:cNvSpPr/>
          <p:nvPr/>
        </p:nvSpPr>
        <p:spPr>
          <a:xfrm>
            <a:off x="142844" y="214290"/>
            <a:ext cx="8858312" cy="6370975"/>
          </a:xfrm>
          <a:prstGeom prst="rect">
            <a:avLst/>
          </a:prstGeom>
        </p:spPr>
        <p:txBody>
          <a:bodyPr wrap="square">
            <a:spAutoFit/>
          </a:bodyPr>
          <a:lstStyle/>
          <a:p>
            <a:r>
              <a:rPr lang="ru-RU" sz="2000" b="1" dirty="0" smtClean="0">
                <a:solidFill>
                  <a:schemeClr val="tx2">
                    <a:lumMod val="75000"/>
                  </a:schemeClr>
                </a:solidFill>
              </a:rPr>
              <a:t>Игра «Слушай, предложение со словом </a:t>
            </a:r>
            <a:r>
              <a:rPr lang="ru-RU" sz="2000" b="1" i="1" dirty="0" smtClean="0">
                <a:solidFill>
                  <a:schemeClr val="tx2">
                    <a:lumMod val="75000"/>
                  </a:schemeClr>
                </a:solidFill>
              </a:rPr>
              <a:t>«чтобы» </a:t>
            </a:r>
            <a:r>
              <a:rPr lang="ru-RU" sz="2000" b="1" dirty="0" smtClean="0">
                <a:solidFill>
                  <a:schemeClr val="tx2">
                    <a:lumMod val="75000"/>
                  </a:schemeClr>
                </a:solidFill>
              </a:rPr>
              <a:t>повторяй».</a:t>
            </a:r>
          </a:p>
          <a:p>
            <a:r>
              <a:rPr lang="ru-RU" sz="2000" b="1" i="1" dirty="0" smtClean="0"/>
              <a:t>Цель:</a:t>
            </a:r>
            <a:r>
              <a:rPr lang="ru-RU" b="1" dirty="0" smtClean="0"/>
              <a:t> </a:t>
            </a:r>
            <a:r>
              <a:rPr lang="ru-RU" dirty="0" smtClean="0"/>
              <a:t>тренировать выделение на слух </a:t>
            </a:r>
            <a:r>
              <a:rPr lang="ru-RU" dirty="0" smtClean="0"/>
              <a:t>предложение </a:t>
            </a:r>
            <a:r>
              <a:rPr lang="ru-RU" dirty="0" smtClean="0"/>
              <a:t>с союзом </a:t>
            </a:r>
            <a:r>
              <a:rPr lang="ru-RU" b="1" i="1" dirty="0" smtClean="0"/>
              <a:t>«чтобы». </a:t>
            </a:r>
          </a:p>
          <a:p>
            <a:r>
              <a:rPr lang="ru-RU" dirty="0" smtClean="0"/>
              <a:t>Например. Изображение</a:t>
            </a:r>
            <a:r>
              <a:rPr lang="ru-RU" dirty="0" smtClean="0"/>
              <a:t>: Емеля отпускает </a:t>
            </a:r>
            <a:r>
              <a:rPr lang="ru-RU" dirty="0" smtClean="0"/>
              <a:t>Щуку</a:t>
            </a:r>
            <a:r>
              <a:rPr lang="ru-RU" dirty="0" smtClean="0"/>
              <a:t>.</a:t>
            </a:r>
          </a:p>
          <a:p>
            <a:r>
              <a:rPr lang="ru-RU" dirty="0" smtClean="0"/>
              <a:t>Варианты  </a:t>
            </a:r>
            <a:r>
              <a:rPr lang="ru-RU" dirty="0" smtClean="0"/>
              <a:t>предложений:«</a:t>
            </a:r>
            <a:r>
              <a:rPr lang="ru-RU" dirty="0" smtClean="0"/>
              <a:t>Емеля отпустил </a:t>
            </a:r>
            <a:r>
              <a:rPr lang="ru-RU" dirty="0" smtClean="0"/>
              <a:t>Щуку</a:t>
            </a:r>
            <a:r>
              <a:rPr lang="ru-RU" dirty="0" smtClean="0"/>
              <a:t>»</a:t>
            </a:r>
          </a:p>
          <a:p>
            <a:r>
              <a:rPr lang="ru-RU" dirty="0" smtClean="0"/>
              <a:t>«Емеля </a:t>
            </a:r>
            <a:r>
              <a:rPr lang="ru-RU" dirty="0" smtClean="0"/>
              <a:t>отпустил Щуку</a:t>
            </a:r>
            <a:r>
              <a:rPr lang="ru-RU" dirty="0" smtClean="0"/>
              <a:t>, </a:t>
            </a:r>
            <a:r>
              <a:rPr lang="ru-RU" b="1" i="1" dirty="0" smtClean="0"/>
              <a:t>чтобы</a:t>
            </a:r>
            <a:r>
              <a:rPr lang="ru-RU" dirty="0" smtClean="0"/>
              <a:t> она исполняла его желания».</a:t>
            </a:r>
          </a:p>
          <a:p>
            <a:r>
              <a:rPr lang="ru-RU" dirty="0" smtClean="0"/>
              <a:t>«Щука помогла Емели</a:t>
            </a:r>
            <a:r>
              <a:rPr lang="ru-RU" dirty="0" smtClean="0"/>
              <a:t>».</a:t>
            </a:r>
          </a:p>
          <a:p>
            <a:r>
              <a:rPr lang="ru-RU" dirty="0" smtClean="0"/>
              <a:t> Дети должны </a:t>
            </a:r>
            <a:r>
              <a:rPr lang="ru-RU" dirty="0" smtClean="0"/>
              <a:t>выбрать </a:t>
            </a:r>
            <a:r>
              <a:rPr lang="ru-RU" dirty="0" smtClean="0"/>
              <a:t>предложение с союзом </a:t>
            </a:r>
            <a:r>
              <a:rPr lang="ru-RU" b="1" i="1" dirty="0" smtClean="0"/>
              <a:t>«чтобы»</a:t>
            </a:r>
          </a:p>
          <a:p>
            <a:r>
              <a:rPr lang="ru-RU" sz="2000" b="1" dirty="0" smtClean="0">
                <a:solidFill>
                  <a:schemeClr val="tx2">
                    <a:lumMod val="75000"/>
                  </a:schemeClr>
                </a:solidFill>
              </a:rPr>
              <a:t>Игра ««Покажи жестом» (кинестетическая игра)».</a:t>
            </a:r>
          </a:p>
          <a:p>
            <a:r>
              <a:rPr lang="ru-RU" sz="2000" b="1" i="1" dirty="0" smtClean="0"/>
              <a:t>Цель:</a:t>
            </a:r>
            <a:r>
              <a:rPr lang="ru-RU" sz="2000" dirty="0" smtClean="0"/>
              <a:t> </a:t>
            </a:r>
            <a:r>
              <a:rPr lang="ru-RU" dirty="0" smtClean="0"/>
              <a:t>закрепить смысл </a:t>
            </a:r>
            <a:r>
              <a:rPr lang="ru-RU" b="1" i="1" dirty="0" smtClean="0"/>
              <a:t>«чтобы»</a:t>
            </a:r>
            <a:r>
              <a:rPr lang="ru-RU" dirty="0" smtClean="0"/>
              <a:t> через движение.</a:t>
            </a:r>
          </a:p>
          <a:p>
            <a:pPr lvl="0"/>
            <a:r>
              <a:rPr lang="ru-RU" dirty="0" smtClean="0"/>
              <a:t>Произносите</a:t>
            </a:r>
            <a:r>
              <a:rPr lang="ru-RU" dirty="0" smtClean="0"/>
              <a:t> предложение с </a:t>
            </a:r>
            <a:r>
              <a:rPr lang="ru-RU" b="1" i="1" dirty="0" smtClean="0"/>
              <a:t>«чтобы»,</a:t>
            </a:r>
            <a:r>
              <a:rPr lang="ru-RU" dirty="0" smtClean="0"/>
              <a:t> дети показывают </a:t>
            </a:r>
            <a:r>
              <a:rPr lang="ru-RU" dirty="0" smtClean="0"/>
              <a:t>это предложение</a:t>
            </a:r>
          </a:p>
          <a:p>
            <a:pPr lvl="0"/>
            <a:r>
              <a:rPr lang="ru-RU" dirty="0" smtClean="0"/>
              <a:t> </a:t>
            </a:r>
            <a:r>
              <a:rPr lang="ru-RU" dirty="0" smtClean="0"/>
              <a:t> </a:t>
            </a:r>
            <a:r>
              <a:rPr lang="ru-RU" dirty="0" smtClean="0"/>
              <a:t>жестами. Затем</a:t>
            </a:r>
            <a:r>
              <a:rPr lang="ru-RU" dirty="0" smtClean="0"/>
              <a:t> повторяют </a:t>
            </a:r>
            <a:r>
              <a:rPr lang="ru-RU" dirty="0" smtClean="0"/>
              <a:t>предложение</a:t>
            </a:r>
            <a:r>
              <a:rPr lang="ru-RU" dirty="0" smtClean="0"/>
              <a:t> вслух.</a:t>
            </a:r>
            <a:br>
              <a:rPr lang="ru-RU" dirty="0" smtClean="0"/>
            </a:br>
            <a:r>
              <a:rPr lang="ru-RU" dirty="0" smtClean="0"/>
              <a:t>Например.«</a:t>
            </a:r>
            <a:r>
              <a:rPr lang="ru-RU" dirty="0" smtClean="0"/>
              <a:t>Емеля сказал волшебные слова, </a:t>
            </a:r>
            <a:r>
              <a:rPr lang="ru-RU" b="1" i="1" dirty="0" smtClean="0"/>
              <a:t>чтобы</a:t>
            </a:r>
            <a:r>
              <a:rPr lang="ru-RU" dirty="0" smtClean="0"/>
              <a:t> печка поехала» </a:t>
            </a:r>
            <a:r>
              <a:rPr lang="ru-RU" dirty="0" smtClean="0"/>
              <a:t> - имитируют</a:t>
            </a:r>
            <a:r>
              <a:rPr lang="ru-RU" dirty="0" smtClean="0"/>
              <a:t> движение рук, </a:t>
            </a:r>
            <a:r>
              <a:rPr lang="ru-RU" dirty="0" smtClean="0"/>
              <a:t>как</a:t>
            </a:r>
            <a:r>
              <a:rPr lang="ru-RU" dirty="0" smtClean="0"/>
              <a:t> будто толкают печь.</a:t>
            </a:r>
          </a:p>
          <a:p>
            <a:r>
              <a:rPr lang="ru-RU" sz="2000" b="1" dirty="0" smtClean="0">
                <a:solidFill>
                  <a:schemeClr val="tx2">
                    <a:lumMod val="75000"/>
                  </a:schemeClr>
                </a:solidFill>
              </a:rPr>
              <a:t>Игра «Составь одно предложение из двух».</a:t>
            </a:r>
          </a:p>
          <a:p>
            <a:r>
              <a:rPr lang="ru-RU" sz="2000" b="1" i="1" dirty="0" smtClean="0"/>
              <a:t>Цель:</a:t>
            </a:r>
            <a:r>
              <a:rPr lang="ru-RU" sz="2000" dirty="0" smtClean="0"/>
              <a:t> </a:t>
            </a:r>
            <a:r>
              <a:rPr lang="ru-RU" sz="2000" dirty="0" smtClean="0"/>
              <a:t> </a:t>
            </a:r>
            <a:r>
              <a:rPr lang="ru-RU" dirty="0" smtClean="0"/>
              <a:t>визуализировать структуру сложноподчинённого </a:t>
            </a:r>
            <a:r>
              <a:rPr lang="ru-RU" dirty="0" smtClean="0"/>
              <a:t>предложения с опорой на схему, </a:t>
            </a:r>
            <a:r>
              <a:rPr lang="ru-RU" dirty="0" smtClean="0"/>
              <a:t>объясняя связь между действиями.</a:t>
            </a:r>
          </a:p>
          <a:p>
            <a:pPr lvl="0"/>
            <a:r>
              <a:rPr lang="ru-RU" dirty="0" smtClean="0"/>
              <a:t>Например. Произносите</a:t>
            </a:r>
            <a:r>
              <a:rPr lang="ru-RU" dirty="0" smtClean="0"/>
              <a:t> </a:t>
            </a:r>
            <a:r>
              <a:rPr lang="ru-RU" dirty="0" smtClean="0"/>
              <a:t>два предложения</a:t>
            </a:r>
            <a:r>
              <a:rPr lang="ru-RU" dirty="0" smtClean="0"/>
              <a:t>:«Емеля отпустил </a:t>
            </a:r>
            <a:r>
              <a:rPr lang="ru-RU" dirty="0" smtClean="0"/>
              <a:t>Щуку</a:t>
            </a:r>
            <a:r>
              <a:rPr lang="ru-RU" dirty="0" smtClean="0"/>
              <a:t>. Щука  исполнила его желание»</a:t>
            </a:r>
          </a:p>
          <a:p>
            <a:pPr lvl="0"/>
            <a:r>
              <a:rPr lang="ru-RU" dirty="0" smtClean="0"/>
              <a:t> Дети выкладывают карточки в правильном </a:t>
            </a:r>
            <a:r>
              <a:rPr lang="ru-RU" dirty="0" smtClean="0"/>
              <a:t>порядке с опорой на схему, составляя  </a:t>
            </a:r>
            <a:r>
              <a:rPr lang="ru-RU" dirty="0" smtClean="0"/>
              <a:t>из двух </a:t>
            </a:r>
            <a:r>
              <a:rPr lang="ru-RU" dirty="0" smtClean="0"/>
              <a:t>предложений  одно с союзом </a:t>
            </a:r>
            <a:r>
              <a:rPr lang="ru-RU" b="1" i="1" dirty="0" smtClean="0"/>
              <a:t>«чтобы»,  </a:t>
            </a:r>
            <a:r>
              <a:rPr lang="ru-RU" dirty="0" smtClean="0"/>
              <a:t>и </a:t>
            </a:r>
            <a:r>
              <a:rPr lang="ru-RU" dirty="0" smtClean="0"/>
              <a:t>проговаривают </a:t>
            </a:r>
            <a:r>
              <a:rPr lang="ru-RU" dirty="0" smtClean="0"/>
              <a:t>это предложение вслух.</a:t>
            </a:r>
            <a:endParaRPr lang="ru-RU" dirty="0" smtClean="0"/>
          </a:p>
          <a:p>
            <a:pPr lvl="0"/>
            <a:r>
              <a:rPr lang="ru-RU" dirty="0" smtClean="0"/>
              <a:t>«</a:t>
            </a:r>
            <a:r>
              <a:rPr lang="ru-RU" dirty="0" smtClean="0"/>
              <a:t>Емеля отпустил </a:t>
            </a:r>
            <a:r>
              <a:rPr lang="ru-RU" dirty="0" smtClean="0"/>
              <a:t>Щуку</a:t>
            </a:r>
            <a:r>
              <a:rPr lang="ru-RU" dirty="0" smtClean="0"/>
              <a:t>, </a:t>
            </a:r>
            <a:r>
              <a:rPr lang="ru-RU" b="1" i="1" dirty="0" smtClean="0"/>
              <a:t>чтобы </a:t>
            </a:r>
            <a:r>
              <a:rPr lang="ru-RU" dirty="0" smtClean="0"/>
              <a:t>она </a:t>
            </a:r>
            <a:r>
              <a:rPr lang="ru-RU" dirty="0" smtClean="0"/>
              <a:t> исполнила его желание» </a:t>
            </a:r>
            <a:endParaRPr lang="ru-RU" dirty="0"/>
          </a:p>
        </p:txBody>
      </p:sp>
      <p:pic>
        <p:nvPicPr>
          <p:cNvPr id="3" name="Рисунок 2" descr="https://avatars.mds.yandex.net/i?id=6c0671490e2d9fdfb4189d37d5cf77b550c0be7c-4688861-images-thumbs&amp;n=13"/>
          <p:cNvPicPr/>
          <p:nvPr/>
        </p:nvPicPr>
        <p:blipFill>
          <a:blip r:embed="rId2"/>
          <a:srcRect l="15381" t="19188" r="55208" b="12915"/>
          <a:stretch>
            <a:fillRect/>
          </a:stretch>
        </p:blipFill>
        <p:spPr bwMode="auto">
          <a:xfrm>
            <a:off x="6858016" y="928670"/>
            <a:ext cx="933452" cy="857256"/>
          </a:xfrm>
          <a:prstGeom prst="rect">
            <a:avLst/>
          </a:prstGeom>
          <a:noFill/>
          <a:ln w="9525">
            <a:noFill/>
            <a:miter lim="800000"/>
            <a:headEnd/>
            <a:tailEnd/>
          </a:ln>
        </p:spPr>
      </p:pic>
      <p:pic>
        <p:nvPicPr>
          <p:cNvPr id="4" name="Рисунок 3" descr="https://avatars.mds.yandex.net/i?id=6c0671490e2d9fdfb4189d37d5cf77b550c0be7c-4688861-images-thumbs&amp;n=13"/>
          <p:cNvPicPr/>
          <p:nvPr/>
        </p:nvPicPr>
        <p:blipFill>
          <a:blip r:embed="rId2"/>
          <a:srcRect l="47500" t="32472" r="19706" b="-4797"/>
          <a:stretch>
            <a:fillRect/>
          </a:stretch>
        </p:blipFill>
        <p:spPr bwMode="auto">
          <a:xfrm>
            <a:off x="7786710" y="928670"/>
            <a:ext cx="928694" cy="928694"/>
          </a:xfrm>
          <a:prstGeom prst="rect">
            <a:avLst/>
          </a:prstGeom>
          <a:noFill/>
          <a:ln w="9525">
            <a:noFill/>
            <a:miter lim="800000"/>
            <a:headEnd/>
            <a:tailEnd/>
          </a:ln>
        </p:spPr>
      </p:pic>
    </p:spTree>
  </p:cSld>
  <p:clrMapOvr>
    <a:masterClrMapping/>
  </p:clrMapOvr>
</p:sld>
</file>

<file path=ppt/slides/slide4.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 name="Прямоугольник 1"/>
          <p:cNvSpPr/>
          <p:nvPr/>
        </p:nvSpPr>
        <p:spPr>
          <a:xfrm>
            <a:off x="642911" y="0"/>
            <a:ext cx="7500990" cy="584775"/>
          </a:xfrm>
          <a:prstGeom prst="rect">
            <a:avLst/>
          </a:prstGeom>
        </p:spPr>
        <p:txBody>
          <a:bodyPr wrap="square">
            <a:spAutoFit/>
          </a:bodyPr>
          <a:lstStyle/>
          <a:p>
            <a:pPr algn="ctr"/>
            <a:r>
              <a:rPr lang="ru-RU" sz="3200" b="1" dirty="0" smtClean="0">
                <a:solidFill>
                  <a:schemeClr val="bg2">
                    <a:lumMod val="50000"/>
                  </a:schemeClr>
                </a:solidFill>
              </a:rPr>
              <a:t>Игры</a:t>
            </a:r>
            <a:r>
              <a:rPr lang="ru-RU" sz="3200" dirty="0" smtClean="0">
                <a:solidFill>
                  <a:schemeClr val="bg2">
                    <a:lumMod val="50000"/>
                  </a:schemeClr>
                </a:solidFill>
              </a:rPr>
              <a:t> </a:t>
            </a:r>
            <a:r>
              <a:rPr lang="ru-RU" sz="3200" b="1" dirty="0" smtClean="0">
                <a:solidFill>
                  <a:schemeClr val="bg2">
                    <a:lumMod val="50000"/>
                  </a:schemeClr>
                </a:solidFill>
              </a:rPr>
              <a:t>тренировочного этапа.</a:t>
            </a:r>
            <a:endParaRPr lang="ru-RU" sz="3200" dirty="0">
              <a:solidFill>
                <a:schemeClr val="bg2">
                  <a:lumMod val="50000"/>
                </a:schemeClr>
              </a:solidFill>
            </a:endParaRPr>
          </a:p>
        </p:txBody>
      </p:sp>
      <p:sp>
        <p:nvSpPr>
          <p:cNvPr id="1025" name="Rectangle 1"/>
          <p:cNvSpPr>
            <a:spLocks noChangeArrowheads="1"/>
          </p:cNvSpPr>
          <p:nvPr/>
        </p:nvSpPr>
        <p:spPr bwMode="auto">
          <a:xfrm>
            <a:off x="0" y="0"/>
            <a:ext cx="8858280" cy="7355860"/>
          </a:xfrm>
          <a:prstGeom prst="rect">
            <a:avLst/>
          </a:prstGeom>
          <a:noFill/>
          <a:ln w="9525">
            <a:noFill/>
            <a:miter lim="800000"/>
            <a:headEnd/>
            <a:tailEnd/>
          </a:ln>
          <a:effectLst/>
        </p:spPr>
        <p:txBody>
          <a:bodyPr vert="horz" wrap="square" lIns="91440" tIns="45720" rIns="91440" bIns="45720" numCol="1" anchor="ctr" anchorCtr="0" compatLnSpc="1">
            <a:prstTxWarp prst="textNoShape">
              <a:avLst/>
            </a:prstTxWarp>
            <a:spAutoFit/>
          </a:bodyPr>
          <a:lstStyle/>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kumimoji="0" lang="ru-RU" sz="1400" b="1" i="0" u="none" strike="noStrike" cap="none" normalizeH="0" baseline="0" dirty="0" smtClean="0">
              <a:ln>
                <a:noFill/>
              </a:ln>
              <a:solidFill>
                <a:schemeClr val="tx1"/>
              </a:solidFill>
              <a:effectLst/>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lang="ru-RU" sz="1400" b="1" dirty="0" smtClean="0">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kumimoji="0" lang="ru-RU" sz="1400" b="1" i="0" u="none" strike="noStrike" cap="none" normalizeH="0" baseline="0" dirty="0" smtClean="0">
              <a:ln>
                <a:noFill/>
              </a:ln>
              <a:solidFill>
                <a:schemeClr val="tx1"/>
              </a:solidFill>
              <a:effectLst/>
              <a:latin typeface="Calibri" pitchFamily="34" charset="0"/>
              <a:ea typeface="Times New Roman" pitchFamily="18" charset="0"/>
              <a:cs typeface="Times New Roman" pitchFamily="18" charset="0"/>
            </a:endParaRPr>
          </a:p>
          <a:p>
            <a:pPr marL="0" marR="0" lvl="0" indent="0" algn="ctr" defTabSz="914400" rtl="0" eaLnBrk="1" fontAlgn="base" latinLnBrk="0" hangingPunct="1">
              <a:lnSpc>
                <a:spcPct val="100000"/>
              </a:lnSpc>
              <a:spcBef>
                <a:spcPct val="0"/>
              </a:spcBef>
              <a:spcAft>
                <a:spcPct val="0"/>
              </a:spcAft>
              <a:buClrTx/>
              <a:buSzTx/>
              <a:buFontTx/>
              <a:buNone/>
              <a:tabLst>
                <a:tab pos="914400" algn="l"/>
              </a:tabLst>
            </a:pPr>
            <a:r>
              <a:rPr lang="ru-RU" sz="2000" b="1" dirty="0" smtClean="0">
                <a:solidFill>
                  <a:schemeClr val="tx2">
                    <a:lumMod val="75000"/>
                  </a:schemeClr>
                </a:solidFill>
                <a:ea typeface="Times New Roman" pitchFamily="18" charset="0"/>
                <a:cs typeface="Times New Roman" pitchFamily="18" charset="0"/>
              </a:rPr>
              <a:t>Игра</a:t>
            </a:r>
            <a:r>
              <a:rPr kumimoji="0" lang="ru-RU" sz="2000" b="1" i="0" u="none" strike="noStrike" cap="none" normalizeH="0" baseline="0" dirty="0" smtClean="0">
                <a:ln>
                  <a:noFill/>
                </a:ln>
                <a:solidFill>
                  <a:schemeClr val="tx2">
                    <a:lumMod val="75000"/>
                  </a:schemeClr>
                </a:solidFill>
                <a:effectLst/>
                <a:ea typeface="Times New Roman" pitchFamily="18" charset="0"/>
                <a:cs typeface="Times New Roman" pitchFamily="18" charset="0"/>
              </a:rPr>
              <a:t> «Для чего Емеле...»</a:t>
            </a:r>
            <a:r>
              <a:rPr kumimoji="0" lang="ru-RU" sz="2000" b="0" i="0" u="none" strike="noStrike" cap="none" normalizeH="0" baseline="0" dirty="0" smtClean="0">
                <a:ln>
                  <a:noFill/>
                </a:ln>
                <a:solidFill>
                  <a:schemeClr val="tx2">
                    <a:lumMod val="75000"/>
                  </a:schemeClr>
                </a:solidFill>
                <a:effectLst/>
                <a:ea typeface="Times New Roman" pitchFamily="18" charset="0"/>
                <a:cs typeface="Times New Roman" pitchFamily="18" charset="0"/>
              </a:rPr>
              <a:t>.</a:t>
            </a:r>
            <a:endParaRPr lang="ru-RU" sz="2000" dirty="0" smtClean="0">
              <a:solidFill>
                <a:schemeClr val="tx2">
                  <a:lumMod val="75000"/>
                </a:schemeClr>
              </a:solidFill>
              <a:ea typeface="Times New Roman" pitchFamily="18" charset="0"/>
              <a:cs typeface="Arial" pitchFamily="34"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r>
              <a:rPr kumimoji="0" lang="ru-RU" sz="2000" b="1" i="1" u="none" strike="noStrike" cap="none" normalizeH="0" baseline="0" dirty="0" smtClean="0">
                <a:ln>
                  <a:noFill/>
                </a:ln>
                <a:solidFill>
                  <a:schemeClr val="tx1"/>
                </a:solidFill>
                <a:effectLst/>
                <a:ea typeface="Times New Roman" pitchFamily="18" charset="0"/>
                <a:cs typeface="Times New Roman" pitchFamily="18" charset="0"/>
              </a:rPr>
              <a:t>Цель</a:t>
            </a:r>
            <a:r>
              <a:rPr kumimoji="0" lang="ru-RU" sz="2000" b="0" i="1" u="none" strike="noStrike" cap="none" normalizeH="0" baseline="0" dirty="0" smtClean="0">
                <a:ln>
                  <a:noFill/>
                </a:ln>
                <a:solidFill>
                  <a:schemeClr val="tx1"/>
                </a:solidFill>
                <a:effectLst/>
                <a:ea typeface="Times New Roman" pitchFamily="18" charset="0"/>
                <a:cs typeface="Times New Roman" pitchFamily="18" charset="0"/>
              </a:rPr>
              <a:t>: </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закрепить использование союза </a:t>
            </a:r>
            <a:r>
              <a:rPr kumimoji="0" lang="ru-RU" sz="2000" b="1" i="1" u="none" strike="noStrike" cap="none" normalizeH="0" baseline="0" dirty="0" smtClean="0">
                <a:ln>
                  <a:noFill/>
                </a:ln>
                <a:solidFill>
                  <a:schemeClr val="tx1"/>
                </a:solidFill>
                <a:effectLst/>
                <a:ea typeface="Times New Roman" pitchFamily="18" charset="0"/>
                <a:cs typeface="Times New Roman" pitchFamily="18" charset="0"/>
              </a:rPr>
              <a:t>«чтобы» </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через анализ предметов из сказки.</a:t>
            </a:r>
            <a:endParaRPr lang="ru-RU" sz="2000" dirty="0" smtClean="0">
              <a:ea typeface="Times New Roman" pitchFamily="18" charset="0"/>
              <a:cs typeface="Arial" pitchFamily="34"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r>
              <a:rPr lang="ru-RU" sz="2000" dirty="0" smtClean="0">
                <a:ea typeface="Times New Roman" pitchFamily="18" charset="0"/>
                <a:cs typeface="Times New Roman" pitchFamily="18" charset="0"/>
              </a:rPr>
              <a:t>Н</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а столе </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картинки</a:t>
            </a:r>
            <a:r>
              <a:rPr kumimoji="0" lang="ru-RU" sz="2000" b="0" i="0" u="none" strike="noStrike" cap="none" normalizeH="0" dirty="0" smtClean="0">
                <a:ln>
                  <a:noFill/>
                </a:ln>
                <a:solidFill>
                  <a:schemeClr val="tx1"/>
                </a:solidFill>
                <a:effectLst/>
                <a:ea typeface="Times New Roman" pitchFamily="18" charset="0"/>
                <a:cs typeface="Times New Roman" pitchFamily="18" charset="0"/>
              </a:rPr>
              <a:t> с </a:t>
            </a:r>
            <a:r>
              <a:rPr kumimoji="0" lang="ru-RU" sz="2000" b="0" i="0" u="none" strike="noStrike" cap="none" normalizeH="0" dirty="0" smtClean="0">
                <a:ln>
                  <a:noFill/>
                </a:ln>
                <a:solidFill>
                  <a:schemeClr val="tx1"/>
                </a:solidFill>
                <a:effectLst/>
                <a:ea typeface="Times New Roman" pitchFamily="18" charset="0"/>
                <a:cs typeface="Times New Roman" pitchFamily="18" charset="0"/>
              </a:rPr>
              <a:t>предметами в наложении</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a:t>
            </a:r>
            <a:r>
              <a:rPr kumimoji="0" lang="ru-RU" sz="2000" b="0" i="0" u="none" strike="noStrike" cap="none" normalizeH="0" dirty="0" smtClean="0">
                <a:ln>
                  <a:noFill/>
                </a:ln>
                <a:solidFill>
                  <a:schemeClr val="tx1"/>
                </a:solidFill>
                <a:effectLst/>
                <a:ea typeface="Times New Roman" pitchFamily="18" charset="0"/>
                <a:cs typeface="Times New Roman" pitchFamily="18" charset="0"/>
              </a:rPr>
              <a:t> </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связанными со сказкой </a:t>
            </a:r>
            <a:endParaRPr kumimoji="0" lang="ru-RU" sz="2000" b="0" i="0" u="none" strike="noStrike" cap="none" normalizeH="0" baseline="0" dirty="0" smtClean="0">
              <a:ln>
                <a:noFill/>
              </a:ln>
              <a:solidFill>
                <a:schemeClr val="tx1"/>
              </a:solidFill>
              <a:effectLst/>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(вёдра</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 печь, коромысло,</a:t>
            </a:r>
            <a:r>
              <a:rPr kumimoji="0" lang="ru-RU" sz="2000" b="0" i="0" u="none" strike="noStrike" cap="none" normalizeH="0" dirty="0" smtClean="0">
                <a:ln>
                  <a:noFill/>
                </a:ln>
                <a:solidFill>
                  <a:schemeClr val="tx1"/>
                </a:solidFill>
                <a:effectLst/>
                <a:ea typeface="Times New Roman" pitchFamily="18" charset="0"/>
                <a:cs typeface="Times New Roman" pitchFamily="18" charset="0"/>
              </a:rPr>
              <a:t> топор, </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дрова,</a:t>
            </a:r>
            <a:r>
              <a:rPr kumimoji="0" lang="ru-RU" sz="2000" b="0" i="0" u="none" strike="noStrike" cap="none" normalizeH="0" dirty="0" smtClean="0">
                <a:ln>
                  <a:noFill/>
                </a:ln>
                <a:solidFill>
                  <a:schemeClr val="tx1"/>
                </a:solidFill>
                <a:effectLst/>
                <a:ea typeface="Times New Roman" pitchFamily="18" charset="0"/>
                <a:cs typeface="Times New Roman" pitchFamily="18" charset="0"/>
              </a:rPr>
              <a:t> сани</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a:t>
            </a: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Дети по очереди называют предмет и объясняют, для чего </a:t>
            </a:r>
            <a:r>
              <a:rPr lang="ru-RU" sz="2000" dirty="0" smtClean="0">
                <a:ea typeface="Times New Roman" pitchFamily="18" charset="0"/>
                <a:cs typeface="Times New Roman" pitchFamily="18" charset="0"/>
              </a:rPr>
              <a:t>этот предмет </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 </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нужен Емеле, используя союз </a:t>
            </a:r>
            <a:r>
              <a:rPr kumimoji="0" lang="ru-RU" sz="2000" b="1" i="1" u="none" strike="noStrike" cap="none" normalizeH="0" baseline="0" dirty="0" smtClean="0">
                <a:ln>
                  <a:noFill/>
                </a:ln>
                <a:solidFill>
                  <a:schemeClr val="tx1"/>
                </a:solidFill>
                <a:effectLst/>
                <a:ea typeface="Times New Roman" pitchFamily="18" charset="0"/>
                <a:cs typeface="Times New Roman" pitchFamily="18" charset="0"/>
              </a:rPr>
              <a:t>«чтобы». </a:t>
            </a: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Например: «Емеле нужны вёдра, </a:t>
            </a:r>
            <a:r>
              <a:rPr kumimoji="0" lang="ru-RU" sz="2000" b="1" i="1" u="none" strike="noStrike" cap="none" normalizeH="0" baseline="0" dirty="0" smtClean="0">
                <a:ln>
                  <a:noFill/>
                </a:ln>
                <a:solidFill>
                  <a:schemeClr val="tx1"/>
                </a:solidFill>
                <a:effectLst/>
                <a:ea typeface="Times New Roman" pitchFamily="18" charset="0"/>
                <a:cs typeface="Times New Roman" pitchFamily="18" charset="0"/>
              </a:rPr>
              <a:t>чтобы</a:t>
            </a:r>
            <a:r>
              <a:rPr kumimoji="0" lang="ru-RU" sz="2000" b="0" i="0" u="none" strike="noStrike" cap="none" normalizeH="0" baseline="0" dirty="0" smtClean="0">
                <a:ln>
                  <a:noFill/>
                </a:ln>
                <a:solidFill>
                  <a:schemeClr val="tx1"/>
                </a:solidFill>
                <a:effectLst/>
                <a:ea typeface="Times New Roman" pitchFamily="18" charset="0"/>
                <a:cs typeface="Times New Roman" pitchFamily="18" charset="0"/>
              </a:rPr>
              <a:t> принести воду»</a:t>
            </a: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lang="ru-RU" dirty="0" smtClean="0">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kumimoji="0" lang="ru-RU" b="0" i="0" u="none" strike="noStrike" cap="none" normalizeH="0" baseline="0" dirty="0" smtClean="0">
              <a:ln>
                <a:noFill/>
              </a:ln>
              <a:solidFill>
                <a:schemeClr val="tx1"/>
              </a:solidFill>
              <a:effectLst/>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lang="ru-RU" dirty="0" smtClean="0">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kumimoji="0" lang="ru-RU" b="0" i="0" u="none" strike="noStrike" cap="none" normalizeH="0" baseline="0" dirty="0" smtClean="0">
              <a:ln>
                <a:noFill/>
              </a:ln>
              <a:solidFill>
                <a:schemeClr val="tx1"/>
              </a:solidFill>
              <a:effectLst/>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lang="ru-RU" dirty="0" smtClean="0">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kumimoji="0" lang="ru-RU" b="0" i="0" u="none" strike="noStrike" cap="none" normalizeH="0" baseline="0" dirty="0" smtClean="0">
              <a:ln>
                <a:noFill/>
              </a:ln>
              <a:solidFill>
                <a:schemeClr val="tx1"/>
              </a:solidFill>
              <a:effectLst/>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lang="ru-RU" dirty="0" smtClean="0">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kumimoji="0" lang="ru-RU" b="0" i="0" u="none" strike="noStrike" cap="none" normalizeH="0" baseline="0" dirty="0" smtClean="0">
              <a:ln>
                <a:noFill/>
              </a:ln>
              <a:solidFill>
                <a:schemeClr val="tx1"/>
              </a:solidFill>
              <a:effectLst/>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lang="ru-RU" dirty="0" smtClean="0">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kumimoji="0" lang="ru-RU" b="0" i="0" u="none" strike="noStrike" cap="none" normalizeH="0" baseline="0" dirty="0" smtClean="0">
              <a:ln>
                <a:noFill/>
              </a:ln>
              <a:solidFill>
                <a:schemeClr val="tx1"/>
              </a:solidFill>
              <a:effectLst/>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lang="ru-RU" dirty="0" smtClean="0">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kumimoji="0" lang="ru-RU" b="0" i="0" u="none" strike="noStrike" cap="none" normalizeH="0" baseline="0" dirty="0" smtClean="0">
              <a:ln>
                <a:noFill/>
              </a:ln>
              <a:solidFill>
                <a:schemeClr val="tx1"/>
              </a:solidFill>
              <a:effectLst/>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lang="ru-RU" dirty="0" smtClean="0">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kumimoji="0" lang="ru-RU" b="0" i="0" u="none" strike="noStrike" cap="none" normalizeH="0" baseline="0" dirty="0" smtClean="0">
              <a:ln>
                <a:noFill/>
              </a:ln>
              <a:solidFill>
                <a:schemeClr val="tx1"/>
              </a:solidFill>
              <a:effectLst/>
              <a:latin typeface="Calibri" pitchFamily="34" charset="0"/>
              <a:ea typeface="Times New Roman" pitchFamily="18" charset="0"/>
              <a:cs typeface="Times New Roman" pitchFamily="18" charset="0"/>
            </a:endParaRPr>
          </a:p>
          <a:p>
            <a:pPr marL="0" marR="0" lvl="0" indent="0" algn="l" defTabSz="914400" rtl="0" eaLnBrk="1" fontAlgn="base" latinLnBrk="0" hangingPunct="1">
              <a:lnSpc>
                <a:spcPct val="100000"/>
              </a:lnSpc>
              <a:spcBef>
                <a:spcPct val="0"/>
              </a:spcBef>
              <a:spcAft>
                <a:spcPct val="0"/>
              </a:spcAft>
              <a:buClrTx/>
              <a:buSzTx/>
              <a:buFontTx/>
              <a:buNone/>
              <a:tabLst>
                <a:tab pos="914400" algn="l"/>
              </a:tabLst>
            </a:pPr>
            <a:endParaRPr kumimoji="0" lang="ru-RU" b="0" i="0" u="none" strike="noStrike" cap="none" normalizeH="0" baseline="0" dirty="0" smtClean="0">
              <a:ln>
                <a:noFill/>
              </a:ln>
              <a:solidFill>
                <a:schemeClr val="tx1"/>
              </a:solidFill>
              <a:effectLst/>
              <a:latin typeface="Arial" pitchFamily="34" charset="0"/>
              <a:cs typeface="Arial" pitchFamily="34" charset="0"/>
            </a:endParaRPr>
          </a:p>
        </p:txBody>
      </p:sp>
      <p:pic>
        <p:nvPicPr>
          <p:cNvPr id="4" name="Рисунок 3"/>
          <p:cNvPicPr/>
          <p:nvPr/>
        </p:nvPicPr>
        <p:blipFill>
          <a:blip r:embed="rId2">
            <a:extLst>
              <a:ext uri="{28A0092B-C50C-407E-A947-70E740481C1C}">
                <a14:useLocalDpi xmlns:lc="http://schemas.openxmlformats.org/drawingml/2006/lockedCanvas"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wne="http://schemas.microsoft.com/office/word/2006/wordml" xmlns:wp="http://schemas.openxmlformats.org/drawingml/2006/wordprocessingDrawing" xmlns:m="http://schemas.openxmlformats.org/officeDocument/2006/math" xmlns:ve="http://schemas.openxmlformats.org/markup-compatibility/2006" val="0"/>
              </a:ext>
            </a:extLst>
          </a:blip>
          <a:srcRect l="3841" t="22709" r="15499" b="8000"/>
          <a:stretch>
            <a:fillRect/>
          </a:stretch>
        </p:blipFill>
        <p:spPr bwMode="auto">
          <a:xfrm>
            <a:off x="4714876" y="3143248"/>
            <a:ext cx="3000396" cy="3309933"/>
          </a:xfrm>
          <a:prstGeom prst="rect">
            <a:avLst/>
          </a:prstGeom>
          <a:noFill/>
        </p:spPr>
      </p:pic>
      <p:pic>
        <p:nvPicPr>
          <p:cNvPr id="5" name="Рисунок 4" descr="https://avatars.mds.yandex.net/i?id=3a5532592bf9992aa61f2250ac57cdbe80c9d577-4119114-images-thumbs&amp;n=13"/>
          <p:cNvPicPr/>
          <p:nvPr/>
        </p:nvPicPr>
        <p:blipFill>
          <a:blip r:embed="rId3" cstate="print">
            <a:extLst>
              <a:ext uri="{BEBA8EAE-BF5A-486C-A8C5-ECC9F3942E4B}">
                <a14:imgProps xmlns:lc="http://schemas.openxmlformats.org/drawingml/2006/lockedCanvas"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wne="http://schemas.microsoft.com/office/word/2006/wordml" xmlns:wp="http://schemas.openxmlformats.org/drawingml/2006/wordprocessingDrawing" xmlns:m="http://schemas.openxmlformats.org/officeDocument/2006/math" xmlns:ve="http://schemas.openxmlformats.org/markup-compatibility/2006">
                  <a14:imgLayer r:embed="rId24">
                    <a14:imgEffect>
                      <a14:backgroundRemoval t="0" b="99688" l="294" r="44412">
                        <a14:foregroundMark x1="3235" y1="10000" x2="3235" y2="10000"/>
                        <a14:foregroundMark x1="2353" y1="11563" x2="19706" y2="57188"/>
                        <a14:foregroundMark x1="12059" y1="35938" x2="19412" y2="91875"/>
                        <a14:foregroundMark x1="15882" y1="63438" x2="7941" y2="99688"/>
                        <a14:foregroundMark x1="4706" y1="25000" x2="4706" y2="25000"/>
                        <a14:foregroundMark x1="6765" y1="26250" x2="41471" y2="10000"/>
                        <a14:foregroundMark x1="25000" y1="18125" x2="40000" y2="42188"/>
                        <a14:foregroundMark x1="33824" y1="31875" x2="43529" y2="14375"/>
                        <a14:foregroundMark x1="38824" y1="23125" x2="36765" y2="938"/>
                      </a14:backgroundRemoval>
                    </a14:imgEffect>
                  </a14:imgLayer>
                </a14:imgProps>
              </a:ext>
            </a:extLst>
          </a:blip>
          <a:srcRect r="54221"/>
          <a:stretch>
            <a:fillRect/>
          </a:stretch>
        </p:blipFill>
        <p:spPr bwMode="auto">
          <a:xfrm rot="3483964">
            <a:off x="5878657" y="5043809"/>
            <a:ext cx="483235" cy="990600"/>
          </a:xfrm>
          <a:prstGeom prst="rect">
            <a:avLst/>
          </a:prstGeom>
          <a:noFill/>
          <a:ln w="9525">
            <a:noFill/>
            <a:miter lim="800000"/>
            <a:headEnd/>
            <a:tailEnd/>
          </a:ln>
        </p:spPr>
      </p:pic>
      <p:pic>
        <p:nvPicPr>
          <p:cNvPr id="6" name="Рисунок 5" descr="https://avatars.mds.yandex.net/i?id=9b6a87fdb73698a4f56480eccc442e4fe67501ce-3573951-images-thumbs&amp;n=13"/>
          <p:cNvPicPr/>
          <p:nvPr/>
        </p:nvPicPr>
        <p:blipFill>
          <a:blip r:embed="rId25">
            <a:extLst>
              <a:ext uri="{BEBA8EAE-BF5A-486C-A8C5-ECC9F3942E4B}">
                <a14:imgProps xmlns:lc="http://schemas.openxmlformats.org/drawingml/2006/lockedCanvas"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wne="http://schemas.microsoft.com/office/word/2006/wordml" xmlns:wp="http://schemas.openxmlformats.org/drawingml/2006/wordprocessingDrawing" xmlns:m="http://schemas.openxmlformats.org/officeDocument/2006/math" xmlns:ve="http://schemas.openxmlformats.org/markup-compatibility/2006">
                  <a14:imgLayer r:embed="rId26">
                    <a14:imgEffect>
                      <a14:backgroundRemoval t="69375" b="100000" l="0" r="49345">
                        <a14:foregroundMark x1="27948" y1="81875" x2="27948" y2="81875"/>
                        <a14:foregroundMark x1="12227" y1="72813" x2="41921" y2="95313"/>
                        <a14:foregroundMark x1="26201" y1="84688" x2="8734" y2="96563"/>
                        <a14:foregroundMark x1="29258" y1="81563" x2="35371" y2="70313"/>
                        <a14:foregroundMark x1="27511" y1="81875" x2="47162" y2="77813"/>
                      </a14:backgroundRemoval>
                    </a14:imgEffect>
                  </a14:imgLayer>
                </a14:imgProps>
              </a:ext>
            </a:extLst>
          </a:blip>
          <a:srcRect t="69063" r="48472"/>
          <a:stretch>
            <a:fillRect/>
          </a:stretch>
        </p:blipFill>
        <p:spPr bwMode="auto">
          <a:xfrm rot="20217597">
            <a:off x="6298293" y="5628644"/>
            <a:ext cx="772584" cy="582735"/>
          </a:xfrm>
          <a:prstGeom prst="rect">
            <a:avLst/>
          </a:prstGeom>
          <a:noFill/>
          <a:ln w="9525">
            <a:noFill/>
            <a:miter lim="800000"/>
            <a:headEnd/>
            <a:tailEnd/>
          </a:ln>
        </p:spPr>
      </p:pic>
      <p:pic>
        <p:nvPicPr>
          <p:cNvPr id="7" name="Рисунок 6" descr="https://avatars.mds.yandex.net/i?id=acaf3e0067a6f3a2be1c35d2b5a9c3decfa0e5ff-5305106-images-thumbs&amp;n=13"/>
          <p:cNvPicPr/>
          <p:nvPr/>
        </p:nvPicPr>
        <p:blipFill>
          <a:blip r:embed="rId27">
            <a:extLst>
              <a:ext uri="{BEBA8EAE-BF5A-486C-A8C5-ECC9F3942E4B}">
                <a14:imgProps xmlns:lc="http://schemas.openxmlformats.org/drawingml/2006/lockedCanvas"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wne="http://schemas.microsoft.com/office/word/2006/wordml" xmlns:wp="http://schemas.openxmlformats.org/drawingml/2006/wordprocessingDrawing" xmlns:m="http://schemas.openxmlformats.org/officeDocument/2006/math" xmlns:ve="http://schemas.openxmlformats.org/markup-compatibility/2006">
                  <a14:imgLayer r:embed="rId22">
                    <a14:imgEffect>
                      <a14:backgroundRemoval t="0" b="96154" l="625" r="99375"/>
                    </a14:imgEffect>
                  </a14:imgLayer>
                </a14:imgProps>
              </a:ext>
            </a:extLst>
          </a:blip>
          <a:srcRect/>
          <a:stretch>
            <a:fillRect/>
          </a:stretch>
        </p:blipFill>
        <p:spPr bwMode="auto">
          <a:xfrm rot="559821">
            <a:off x="4692554" y="3962898"/>
            <a:ext cx="2279292" cy="1218219"/>
          </a:xfrm>
          <a:prstGeom prst="rect">
            <a:avLst/>
          </a:prstGeom>
          <a:noFill/>
          <a:ln w="9525">
            <a:noFill/>
            <a:miter lim="800000"/>
            <a:headEnd/>
            <a:tailEnd/>
          </a:ln>
        </p:spPr>
      </p:pic>
      <p:pic>
        <p:nvPicPr>
          <p:cNvPr id="8" name="Рисунок 7" descr="https://avatars.mds.yandex.net/i?id=aa49dded3228a05941f01859076a31ae45a7211e-5876418-images-thumbs&amp;n=13"/>
          <p:cNvPicPr/>
          <p:nvPr/>
        </p:nvPicPr>
        <p:blipFill>
          <a:blip r:embed="rId28" cstate="print">
            <a:extLst>
              <a:ext uri="{BEBA8EAE-BF5A-486C-A8C5-ECC9F3942E4B}">
                <a14:imgProps xmlns:lc="http://schemas.openxmlformats.org/drawingml/2006/lockedCanvas"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wne="http://schemas.microsoft.com/office/word/2006/wordml" xmlns:wp="http://schemas.openxmlformats.org/drawingml/2006/wordprocessingDrawing" xmlns:m="http://schemas.openxmlformats.org/officeDocument/2006/math" xmlns:ve="http://schemas.openxmlformats.org/markup-compatibility/2006">
                  <a14:imgLayer r:embed="rId18">
                    <a14:imgEffect>
                      <a14:backgroundRemoval t="2632" b="93158" l="417" r="77500">
                        <a14:foregroundMark x1="68333" y1="14211" x2="68333" y2="14211"/>
                        <a14:foregroundMark x1="67708" y1="13158" x2="59792" y2="2632"/>
                        <a14:foregroundMark x1="67292" y1="14211" x2="75417" y2="91053"/>
                      </a14:backgroundRemoval>
                    </a14:imgEffect>
                  </a14:imgLayer>
                </a14:imgProps>
              </a:ext>
            </a:extLst>
          </a:blip>
          <a:srcRect r="23542"/>
          <a:stretch>
            <a:fillRect/>
          </a:stretch>
        </p:blipFill>
        <p:spPr bwMode="auto">
          <a:xfrm rot="20646178">
            <a:off x="4513528" y="5277712"/>
            <a:ext cx="1001015" cy="756054"/>
          </a:xfrm>
          <a:prstGeom prst="rect">
            <a:avLst/>
          </a:prstGeom>
          <a:noFill/>
          <a:ln w="9525">
            <a:noFill/>
            <a:miter lim="800000"/>
            <a:headEnd/>
            <a:tailEnd/>
          </a:ln>
        </p:spPr>
      </p:pic>
      <p:pic>
        <p:nvPicPr>
          <p:cNvPr id="10" name="Рисунок 9" descr="https://avatars.mds.yandex.net/i?id=abbee62eefb924b6f7b31fef02d5bea604a8cd67-4449215-images-thumbs&amp;n=13"/>
          <p:cNvPicPr/>
          <p:nvPr/>
        </p:nvPicPr>
        <p:blipFill>
          <a:blip r:embed="rId29">
            <a:clrChange>
              <a:clrFrom>
                <a:srgbClr val="FFFFFF"/>
              </a:clrFrom>
              <a:clrTo>
                <a:srgbClr val="FFFFFF">
                  <a:alpha val="0"/>
                </a:srgbClr>
              </a:clrTo>
            </a:clrChange>
            <a:lum bright="-40000" contrast="40000"/>
          </a:blip>
          <a:srcRect l="12440" r="9569" b="57018"/>
          <a:stretch>
            <a:fillRect/>
          </a:stretch>
        </p:blipFill>
        <p:spPr bwMode="auto">
          <a:xfrm rot="875702" flipH="1">
            <a:off x="6622306" y="3662350"/>
            <a:ext cx="799335" cy="634450"/>
          </a:xfrm>
          <a:prstGeom prst="rect">
            <a:avLst/>
          </a:prstGeom>
          <a:noFill/>
          <a:ln w="9525">
            <a:noFill/>
            <a:miter lim="800000"/>
            <a:headEnd/>
            <a:tailEnd/>
          </a:ln>
        </p:spPr>
      </p:pic>
      <p:pic>
        <p:nvPicPr>
          <p:cNvPr id="11" name="Рисунок 10" descr="https://avatars.mds.yandex.net/i?id=9b6a87fdb73698a4f56480eccc442e4fe67501ce-3573951-images-thumbs&amp;n=13"/>
          <p:cNvPicPr/>
          <p:nvPr/>
        </p:nvPicPr>
        <p:blipFill>
          <a:blip r:embed="rId25">
            <a:extLst>
              <a:ext uri="{BEBA8EAE-BF5A-486C-A8C5-ECC9F3942E4B}">
                <a14:imgProps xmlns:lc="http://schemas.openxmlformats.org/drawingml/2006/lockedCanvas"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wne="http://schemas.microsoft.com/office/word/2006/wordml" xmlns:wp="http://schemas.openxmlformats.org/drawingml/2006/wordprocessingDrawing" xmlns:m="http://schemas.openxmlformats.org/officeDocument/2006/math" xmlns:ve="http://schemas.openxmlformats.org/markup-compatibility/2006">
                  <a14:imgLayer r:embed="rId26">
                    <a14:imgEffect>
                      <a14:backgroundRemoval t="69375" b="100000" l="0" r="49345">
                        <a14:foregroundMark x1="27948" y1="81875" x2="27948" y2="81875"/>
                        <a14:foregroundMark x1="12227" y1="72813" x2="41921" y2="95313"/>
                        <a14:foregroundMark x1="26201" y1="84688" x2="8734" y2="96563"/>
                        <a14:foregroundMark x1="29258" y1="81563" x2="35371" y2="70313"/>
                        <a14:foregroundMark x1="27511" y1="81875" x2="47162" y2="77813"/>
                      </a14:backgroundRemoval>
                    </a14:imgEffect>
                  </a14:imgLayer>
                </a14:imgProps>
              </a:ext>
            </a:extLst>
          </a:blip>
          <a:srcRect t="69063" r="48472"/>
          <a:stretch>
            <a:fillRect/>
          </a:stretch>
        </p:blipFill>
        <p:spPr bwMode="auto">
          <a:xfrm rot="20217597">
            <a:off x="6796224" y="5361892"/>
            <a:ext cx="599971" cy="536638"/>
          </a:xfrm>
          <a:prstGeom prst="rect">
            <a:avLst/>
          </a:prstGeom>
          <a:noFill/>
          <a:ln w="9525">
            <a:noFill/>
            <a:miter lim="800000"/>
            <a:headEnd/>
            <a:tailEnd/>
          </a:ln>
        </p:spPr>
      </p:pic>
    </p:spTree>
  </p:cSld>
  <p:clrMapOvr>
    <a:masterClrMapping/>
  </p:clrMapOvr>
</p:sld>
</file>

<file path=ppt/slides/slide5.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18444" name="Rectangle 12"/>
          <p:cNvSpPr>
            <a:spLocks noChangeArrowheads="1"/>
          </p:cNvSpPr>
          <p:nvPr/>
        </p:nvSpPr>
        <p:spPr bwMode="auto">
          <a:xfrm>
            <a:off x="0" y="0"/>
            <a:ext cx="8786874" cy="9448740"/>
          </a:xfrm>
          <a:prstGeom prst="rect">
            <a:avLst/>
          </a:prstGeom>
          <a:noFill/>
          <a:ln w="9525">
            <a:noFill/>
            <a:miter lim="800000"/>
            <a:headEnd/>
            <a:tailEnd/>
          </a:ln>
          <a:effectLst/>
        </p:spPr>
        <p:txBody>
          <a:bodyPr vert="horz" wrap="square" lIns="91440" tIns="45720" rIns="91440" bIns="45720" numCol="1" anchor="ctr" anchorCtr="0" compatLnSpc="1">
            <a:prstTxWarp prst="textNoShape">
              <a:avLst/>
            </a:prstTxWarp>
            <a:spAutoFit/>
          </a:bodyPr>
          <a:lstStyle/>
          <a:p>
            <a:pPr marL="914400" marR="0" lvl="2" indent="0" algn="ctr" defTabSz="914400" rtl="0" eaLnBrk="1" fontAlgn="base" latinLnBrk="0" hangingPunct="1">
              <a:spcBef>
                <a:spcPct val="0"/>
              </a:spcBef>
              <a:spcAft>
                <a:spcPct val="0"/>
              </a:spcAft>
              <a:buClrTx/>
              <a:buSzTx/>
              <a:tabLst>
                <a:tab pos="228600" algn="l"/>
              </a:tabLst>
            </a:pPr>
            <a:r>
              <a:rPr lang="ru-RU" sz="2000" b="1" dirty="0" smtClean="0">
                <a:solidFill>
                  <a:schemeClr val="tx2">
                    <a:lumMod val="75000"/>
                  </a:schemeClr>
                </a:solidFill>
                <a:latin typeface="+mj-lt"/>
                <a:ea typeface="Times New Roman" pitchFamily="18" charset="0"/>
                <a:cs typeface="Arial" pitchFamily="34" charset="0"/>
              </a:rPr>
              <a:t>Игра</a:t>
            </a:r>
            <a:r>
              <a:rPr kumimoji="0" lang="ru-RU" sz="2000" b="1" i="0" u="none" strike="noStrike" cap="none" normalizeH="0" baseline="0" dirty="0" smtClean="0">
                <a:ln>
                  <a:noFill/>
                </a:ln>
                <a:solidFill>
                  <a:schemeClr val="tx2">
                    <a:lumMod val="75000"/>
                  </a:schemeClr>
                </a:solidFill>
                <a:effectLst/>
                <a:latin typeface="+mj-lt"/>
                <a:ea typeface="Times New Roman" pitchFamily="18" charset="0"/>
                <a:cs typeface="Arial" pitchFamily="34" charset="0"/>
              </a:rPr>
              <a:t> «Закончи предложение</a:t>
            </a:r>
            <a:r>
              <a:rPr kumimoji="0" lang="ru-RU" sz="2000" b="1" i="0" u="none" strike="noStrike" cap="none" normalizeH="0" baseline="0" dirty="0" smtClean="0">
                <a:ln>
                  <a:noFill/>
                </a:ln>
                <a:solidFill>
                  <a:schemeClr val="tx2">
                    <a:lumMod val="75000"/>
                  </a:schemeClr>
                </a:solidFill>
                <a:effectLst/>
                <a:latin typeface="+mj-lt"/>
                <a:ea typeface="Times New Roman" pitchFamily="18" charset="0"/>
                <a:cs typeface="Arial" pitchFamily="34" charset="0"/>
              </a:rPr>
              <a:t>»</a:t>
            </a:r>
            <a:endParaRPr kumimoji="0" lang="ru-RU" sz="2000" b="1" i="0" u="none" strike="noStrike" cap="none" normalizeH="0" baseline="0" dirty="0" smtClean="0">
              <a:ln>
                <a:noFill/>
              </a:ln>
              <a:solidFill>
                <a:schemeClr val="tx2">
                  <a:lumMod val="75000"/>
                </a:schemeClr>
              </a:solidFill>
              <a:effectLst/>
              <a:latin typeface="+mj-lt"/>
              <a:ea typeface="Times New Roman" pitchFamily="18" charset="0"/>
              <a:cs typeface="Arial" pitchFamily="34" charset="0"/>
            </a:endParaRPr>
          </a:p>
          <a:p>
            <a:pPr marL="0" lvl="2" fontAlgn="base">
              <a:spcBef>
                <a:spcPct val="0"/>
              </a:spcBef>
              <a:spcAft>
                <a:spcPct val="0"/>
              </a:spcAft>
              <a:tabLst>
                <a:tab pos="228600" algn="l"/>
              </a:tabLst>
            </a:pPr>
            <a:r>
              <a:rPr lang="ru-RU" sz="2000" b="1" i="1" dirty="0" smtClean="0">
                <a:ea typeface="Times New Roman" pitchFamily="18" charset="0"/>
                <a:cs typeface="Arial" pitchFamily="34" charset="0"/>
              </a:rPr>
              <a:t>Цель: </a:t>
            </a:r>
            <a:r>
              <a:rPr lang="ru-RU" sz="2000" dirty="0" smtClean="0"/>
              <a:t>развивать </a:t>
            </a:r>
            <a:r>
              <a:rPr lang="ru-RU" sz="2000" dirty="0" smtClean="0"/>
              <a:t>умение завершать предложения с </a:t>
            </a:r>
            <a:r>
              <a:rPr lang="ru-RU" sz="2000" dirty="0" smtClean="0"/>
              <a:t>союзом </a:t>
            </a:r>
            <a:r>
              <a:rPr lang="ru-RU" sz="2000" b="1" i="1" dirty="0" smtClean="0"/>
              <a:t>«чтобы</a:t>
            </a:r>
            <a:r>
              <a:rPr lang="ru-RU" sz="2000" b="1" i="1" dirty="0" smtClean="0"/>
              <a:t>», </a:t>
            </a:r>
            <a:r>
              <a:rPr lang="ru-RU" sz="2000" dirty="0" smtClean="0">
                <a:ea typeface="Times New Roman" pitchFamily="18" charset="0"/>
                <a:cs typeface="Arial" pitchFamily="34" charset="0"/>
              </a:rPr>
              <a:t/>
            </a:r>
            <a:br>
              <a:rPr lang="ru-RU" sz="2000" dirty="0" smtClean="0">
                <a:ea typeface="Times New Roman" pitchFamily="18" charset="0"/>
                <a:cs typeface="Arial" pitchFamily="34" charset="0"/>
              </a:rPr>
            </a:br>
            <a:r>
              <a:rPr lang="ru-RU" sz="2000" dirty="0" smtClean="0">
                <a:ea typeface="Times New Roman" pitchFamily="18" charset="0"/>
                <a:cs typeface="Arial" pitchFamily="34" charset="0"/>
              </a:rPr>
              <a:t>устанавливая </a:t>
            </a:r>
            <a:r>
              <a:rPr lang="ru-RU" sz="2000" dirty="0" smtClean="0"/>
              <a:t>причинно‑целевые </a:t>
            </a:r>
            <a:r>
              <a:rPr lang="ru-RU" sz="2000" dirty="0" smtClean="0"/>
              <a:t>связи</a:t>
            </a:r>
            <a:r>
              <a:rPr lang="ru-RU" sz="2000" dirty="0" smtClean="0"/>
              <a:t>.</a:t>
            </a:r>
            <a:endParaRPr lang="ru-RU" sz="2000" b="1" i="1" dirty="0" smtClean="0">
              <a:ea typeface="Times New Roman" pitchFamily="18" charset="0"/>
              <a:cs typeface="Arial" pitchFamily="34" charset="0"/>
            </a:endParaRPr>
          </a:p>
          <a:p>
            <a:pPr marL="0" lvl="2" fontAlgn="base">
              <a:spcBef>
                <a:spcPct val="0"/>
              </a:spcBef>
              <a:spcAft>
                <a:spcPct val="0"/>
              </a:spcAft>
              <a:tabLst>
                <a:tab pos="228600" algn="l"/>
              </a:tabLst>
            </a:pPr>
            <a:r>
              <a:rPr lang="ru-RU" sz="2000" dirty="0" smtClean="0">
                <a:ea typeface="Times New Roman" pitchFamily="18" charset="0"/>
                <a:cs typeface="Arial" pitchFamily="34" charset="0"/>
              </a:rPr>
              <a:t>Надо подобрать к картинке  </a:t>
            </a:r>
            <a:r>
              <a:rPr lang="ru-RU" sz="2000" i="1" dirty="0" smtClean="0">
                <a:ea typeface="Times New Roman" pitchFamily="18" charset="0"/>
                <a:cs typeface="Arial" pitchFamily="34" charset="0"/>
              </a:rPr>
              <a:t>«действие</a:t>
            </a:r>
            <a:r>
              <a:rPr lang="ru-RU" sz="2000" i="1" dirty="0" smtClean="0">
                <a:ea typeface="Times New Roman" pitchFamily="18" charset="0"/>
                <a:cs typeface="Arial" pitchFamily="34" charset="0"/>
              </a:rPr>
              <a:t>»,</a:t>
            </a:r>
          </a:p>
          <a:p>
            <a:pPr marL="0" lvl="2" fontAlgn="base">
              <a:spcBef>
                <a:spcPct val="0"/>
              </a:spcBef>
              <a:spcAft>
                <a:spcPct val="0"/>
              </a:spcAft>
              <a:tabLst>
                <a:tab pos="228600" algn="l"/>
              </a:tabLst>
            </a:pPr>
            <a:r>
              <a:rPr lang="ru-RU" sz="2000" i="1" dirty="0" smtClean="0">
                <a:ea typeface="Times New Roman" pitchFamily="18" charset="0"/>
                <a:cs typeface="Arial" pitchFamily="34" charset="0"/>
              </a:rPr>
              <a:t> </a:t>
            </a:r>
            <a:r>
              <a:rPr lang="ru-RU" sz="2000" dirty="0" smtClean="0">
                <a:ea typeface="Times New Roman" pitchFamily="18" charset="0"/>
                <a:cs typeface="Arial" pitchFamily="34" charset="0"/>
              </a:rPr>
              <a:t>картинку</a:t>
            </a:r>
            <a:r>
              <a:rPr lang="ru-RU" sz="2000" i="1" dirty="0" smtClean="0">
                <a:ea typeface="Times New Roman" pitchFamily="18" charset="0"/>
                <a:cs typeface="Arial" pitchFamily="34" charset="0"/>
              </a:rPr>
              <a:t> «</a:t>
            </a:r>
            <a:r>
              <a:rPr lang="ru-RU" sz="2000" i="1" dirty="0" smtClean="0">
                <a:ea typeface="Times New Roman" pitchFamily="18" charset="0"/>
                <a:cs typeface="Arial" pitchFamily="34" charset="0"/>
              </a:rPr>
              <a:t>цель</a:t>
            </a:r>
            <a:r>
              <a:rPr lang="ru-RU" sz="2000" i="1" dirty="0" smtClean="0">
                <a:ea typeface="Times New Roman" pitchFamily="18" charset="0"/>
                <a:cs typeface="Arial" pitchFamily="34" charset="0"/>
              </a:rPr>
              <a:t>», </a:t>
            </a:r>
            <a:r>
              <a:rPr lang="ru-RU" sz="2000" dirty="0" smtClean="0">
                <a:ea typeface="Times New Roman" pitchFamily="18" charset="0"/>
                <a:cs typeface="Arial" pitchFamily="34" charset="0"/>
              </a:rPr>
              <a:t>опираясь </a:t>
            </a:r>
            <a:r>
              <a:rPr lang="ru-RU" sz="2000" dirty="0" smtClean="0">
                <a:ea typeface="Times New Roman" pitchFamily="18" charset="0"/>
                <a:cs typeface="Arial" pitchFamily="34" charset="0"/>
              </a:rPr>
              <a:t>на схему. </a:t>
            </a:r>
            <a:endParaRPr lang="ru-RU" sz="2000" dirty="0" smtClean="0">
              <a:ea typeface="Times New Roman" pitchFamily="18" charset="0"/>
              <a:cs typeface="Arial" pitchFamily="34" charset="0"/>
            </a:endParaRPr>
          </a:p>
          <a:p>
            <a:pPr marL="0" lvl="2" fontAlgn="base">
              <a:spcBef>
                <a:spcPct val="0"/>
              </a:spcBef>
              <a:spcAft>
                <a:spcPct val="0"/>
              </a:spcAft>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Вы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начинаете фразу</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ребёнок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заканчивает.</a:t>
            </a:r>
          </a:p>
          <a:p>
            <a:pPr marL="0" lvl="2" fontAlgn="base">
              <a:spcBef>
                <a:spcPct val="0"/>
              </a:spcBef>
              <a:spcAft>
                <a:spcPct val="0"/>
              </a:spcAft>
              <a:tabLst>
                <a:tab pos="228600" algn="l"/>
              </a:tabLst>
            </a:pPr>
            <a:r>
              <a:rPr kumimoji="0" lang="ru-RU" sz="2000" b="0" i="0" u="none" strike="noStrike" cap="none" normalizeH="0" dirty="0" smtClean="0">
                <a:ln>
                  <a:noFill/>
                </a:ln>
                <a:solidFill>
                  <a:schemeClr val="tx1"/>
                </a:solidFill>
                <a:effectLst/>
                <a:ea typeface="Times New Roman" pitchFamily="18" charset="0"/>
                <a:cs typeface="Arial" pitchFamily="34" charset="0"/>
              </a:rPr>
              <a:t>П</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осле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каждого ответа проговорите </a:t>
            </a:r>
            <a:endParaRPr kumimoji="0" lang="ru-RU" sz="2000" b="0" i="0" u="none" strike="noStrike" cap="none" normalizeH="0" baseline="0" dirty="0" smtClean="0">
              <a:ln>
                <a:noFill/>
              </a:ln>
              <a:solidFill>
                <a:schemeClr val="tx1"/>
              </a:solidFill>
              <a:effectLst/>
              <a:ea typeface="Times New Roman" pitchFamily="18" charset="0"/>
              <a:cs typeface="Arial" pitchFamily="34" charset="0"/>
            </a:endParaRPr>
          </a:p>
          <a:p>
            <a:pPr marL="0" lvl="2" fontAlgn="base">
              <a:spcBef>
                <a:spcPct val="0"/>
              </a:spcBef>
              <a:spcAft>
                <a:spcPct val="0"/>
              </a:spcAft>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предложение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целиком</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a:t>
            </a:r>
          </a:p>
          <a:p>
            <a:pPr marL="0" lvl="2" fontAlgn="base">
              <a:spcBef>
                <a:spcPct val="0"/>
              </a:spcBef>
              <a:spcAft>
                <a:spcPct val="0"/>
              </a:spcAft>
              <a:tabLst>
                <a:tab pos="228600" algn="l"/>
              </a:tabLst>
            </a:pPr>
            <a:r>
              <a:rPr lang="ru-RU" sz="2000" dirty="0" smtClean="0">
                <a:cs typeface="Arial" pitchFamily="34" charset="0"/>
              </a:rPr>
              <a:t>Например: </a:t>
            </a:r>
          </a:p>
          <a:p>
            <a:pPr marL="0" lvl="2" fontAlgn="base">
              <a:spcBef>
                <a:spcPct val="0"/>
              </a:spcBef>
              <a:spcAft>
                <a:spcPct val="0"/>
              </a:spcAft>
              <a:tabLst>
                <a:tab pos="228600" algn="l"/>
              </a:tabLst>
            </a:pPr>
            <a:r>
              <a:rPr lang="ru-RU" sz="2000" dirty="0" smtClean="0">
                <a:ea typeface="Times New Roman" pitchFamily="18" charset="0"/>
                <a:cs typeface="Arial" pitchFamily="34" charset="0"/>
              </a:rPr>
              <a:t>Емеля </a:t>
            </a:r>
            <a:r>
              <a:rPr lang="ru-RU" sz="2000" dirty="0" smtClean="0">
                <a:ea typeface="Times New Roman" pitchFamily="18" charset="0"/>
                <a:cs typeface="Arial" pitchFamily="34" charset="0"/>
              </a:rPr>
              <a:t>залез на печку, </a:t>
            </a:r>
            <a:r>
              <a:rPr lang="ru-RU" sz="2000" b="1" i="1" dirty="0" smtClean="0">
                <a:ea typeface="Times New Roman" pitchFamily="18" charset="0"/>
                <a:cs typeface="Arial" pitchFamily="34" charset="0"/>
              </a:rPr>
              <a:t>чтобы</a:t>
            </a:r>
            <a:r>
              <a:rPr lang="ru-RU" sz="2000" dirty="0" smtClean="0">
                <a:ea typeface="Times New Roman" pitchFamily="18" charset="0"/>
                <a:cs typeface="Arial" pitchFamily="34" charset="0"/>
              </a:rPr>
              <a:t> …(согреться)</a:t>
            </a:r>
          </a:p>
          <a:p>
            <a:pPr marL="0" lvl="2" fontAlgn="base">
              <a:spcBef>
                <a:spcPct val="0"/>
              </a:spcBef>
              <a:spcAft>
                <a:spcPct val="0"/>
              </a:spcAft>
              <a:tabLst>
                <a:tab pos="228600" algn="l"/>
              </a:tabLst>
            </a:pPr>
            <a:endParaRPr lang="ru-RU" sz="2000" dirty="0" smtClean="0"/>
          </a:p>
          <a:p>
            <a:pPr fontAlgn="t"/>
            <a:endParaRPr lang="ru-RU" sz="2000" dirty="0" smtClean="0"/>
          </a:p>
          <a:p>
            <a:pPr fontAlgn="t"/>
            <a:endParaRPr lang="ru-RU" sz="2000" dirty="0" smtClean="0"/>
          </a:p>
          <a:p>
            <a:pPr fontAlgn="t"/>
            <a:endParaRPr lang="ru-RU" sz="2000" dirty="0" smtClean="0"/>
          </a:p>
          <a:p>
            <a:pPr fontAlgn="t"/>
            <a:endParaRPr lang="ru-RU" sz="2000" dirty="0" smtClean="0"/>
          </a:p>
          <a:p>
            <a:pPr fontAlgn="t"/>
            <a:endParaRPr lang="ru-RU" sz="2000"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fontAlgn="t"/>
            <a:endParaRPr lang="ru-RU" dirty="0" smtClean="0"/>
          </a:p>
          <a:p>
            <a:pPr marL="0" marR="0" lvl="0" indent="0" defTabSz="914400" rtl="0" eaLnBrk="0" fontAlgn="base" latinLnBrk="0" hangingPunct="0">
              <a:lnSpc>
                <a:spcPct val="100000"/>
              </a:lnSpc>
              <a:spcBef>
                <a:spcPct val="0"/>
              </a:spcBef>
              <a:spcAft>
                <a:spcPct val="0"/>
              </a:spcAft>
              <a:buClrTx/>
              <a:buSzTx/>
              <a:buFontTx/>
              <a:buNone/>
              <a:tabLst>
                <a:tab pos="228600" algn="l"/>
              </a:tabLst>
            </a:pPr>
            <a:endParaRPr kumimoji="0" lang="ru-RU" sz="1800" b="0" i="0" u="none" strike="noStrike" cap="none" normalizeH="0" baseline="0" dirty="0" smtClean="0">
              <a:ln>
                <a:noFill/>
              </a:ln>
              <a:solidFill>
                <a:schemeClr val="tx1"/>
              </a:solidFill>
              <a:effectLst/>
              <a:latin typeface="Arial" pitchFamily="34" charset="0"/>
              <a:cs typeface="Arial" pitchFamily="34" charset="0"/>
            </a:endParaRPr>
          </a:p>
        </p:txBody>
      </p:sp>
      <p:graphicFrame>
        <p:nvGraphicFramePr>
          <p:cNvPr id="17" name="Таблица 16"/>
          <p:cNvGraphicFramePr>
            <a:graphicFrameLocks noGrp="1"/>
          </p:cNvGraphicFramePr>
          <p:nvPr/>
        </p:nvGraphicFramePr>
        <p:xfrm>
          <a:off x="5715008" y="1000109"/>
          <a:ext cx="2643206" cy="5195537"/>
        </p:xfrm>
        <a:graphic>
          <a:graphicData uri="http://schemas.openxmlformats.org/drawingml/2006/table">
            <a:tbl>
              <a:tblPr firstRow="1" bandRow="1">
                <a:tableStyleId>{5C22544A-7EE6-4342-B048-85BDC9FD1C3A}</a:tableStyleId>
              </a:tblPr>
              <a:tblGrid>
                <a:gridCol w="1258670"/>
                <a:gridCol w="1384536"/>
              </a:tblGrid>
              <a:tr h="1214445">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995273">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995273">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995273">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995273">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bl>
          </a:graphicData>
        </a:graphic>
      </p:graphicFrame>
      <p:pic>
        <p:nvPicPr>
          <p:cNvPr id="18" name="Рисунок 17" descr="https://avatars.mds.yandex.net/i?id=b9ac2cc038f5b59fa8c32c9e9d91b119256309de-4394431-images-thumbs&amp;n=13"/>
          <p:cNvPicPr/>
          <p:nvPr/>
        </p:nvPicPr>
        <p:blipFill>
          <a:blip r:embed="rId2"/>
          <a:srcRect l="19626" r="45088"/>
          <a:stretch>
            <a:fillRect/>
          </a:stretch>
        </p:blipFill>
        <p:spPr bwMode="auto">
          <a:xfrm>
            <a:off x="6000760" y="1071546"/>
            <a:ext cx="928694" cy="1071570"/>
          </a:xfrm>
          <a:prstGeom prst="rect">
            <a:avLst/>
          </a:prstGeom>
          <a:noFill/>
          <a:ln w="9525">
            <a:noFill/>
            <a:miter lim="800000"/>
            <a:headEnd/>
            <a:tailEnd/>
          </a:ln>
        </p:spPr>
      </p:pic>
      <p:pic>
        <p:nvPicPr>
          <p:cNvPr id="19" name="Рисунок 18" descr="https://avatars.mds.yandex.net/i?id=e3d92554bdd4955de66dede50a6b2664-5419253-images-thumbs&amp;n=13"/>
          <p:cNvPicPr/>
          <p:nvPr/>
        </p:nvPicPr>
        <p:blipFill>
          <a:blip r:embed="rId3" cstate="print"/>
          <a:srcRect l="8525" t="2500" r="11060"/>
          <a:stretch>
            <a:fillRect/>
          </a:stretch>
        </p:blipFill>
        <p:spPr bwMode="auto">
          <a:xfrm>
            <a:off x="7215206" y="3214686"/>
            <a:ext cx="1000132" cy="1071570"/>
          </a:xfrm>
          <a:prstGeom prst="rect">
            <a:avLst/>
          </a:prstGeom>
          <a:noFill/>
          <a:ln w="9525">
            <a:noFill/>
            <a:miter lim="800000"/>
            <a:headEnd/>
            <a:tailEnd/>
          </a:ln>
        </p:spPr>
      </p:pic>
      <p:pic>
        <p:nvPicPr>
          <p:cNvPr id="20" name="Рисунок 19" descr="https://avatars.mds.yandex.net/i?id=d0e5757a96786fe28cd44c5d6a125b3826781900-10933522-images-thumbs&amp;n=13"/>
          <p:cNvPicPr/>
          <p:nvPr/>
        </p:nvPicPr>
        <p:blipFill>
          <a:blip r:embed="rId4"/>
          <a:srcRect t="3084" r="48294" b="6608"/>
          <a:stretch>
            <a:fillRect/>
          </a:stretch>
        </p:blipFill>
        <p:spPr bwMode="auto">
          <a:xfrm>
            <a:off x="5929322" y="2285992"/>
            <a:ext cx="1071570" cy="928694"/>
          </a:xfrm>
          <a:prstGeom prst="rect">
            <a:avLst/>
          </a:prstGeom>
          <a:noFill/>
          <a:ln w="9525">
            <a:noFill/>
            <a:miter lim="800000"/>
            <a:headEnd/>
            <a:tailEnd/>
          </a:ln>
        </p:spPr>
      </p:pic>
      <p:pic>
        <p:nvPicPr>
          <p:cNvPr id="21" name="Рисунок 20" descr="https://avatars.mds.yandex.net/i?id=d0e5757a96786fe28cd44c5d6a125b3826781900-10933522-images-thumbs&amp;n=13"/>
          <p:cNvPicPr/>
          <p:nvPr/>
        </p:nvPicPr>
        <p:blipFill>
          <a:blip r:embed="rId4"/>
          <a:srcRect l="53281" t="22467"/>
          <a:stretch>
            <a:fillRect/>
          </a:stretch>
        </p:blipFill>
        <p:spPr bwMode="auto">
          <a:xfrm>
            <a:off x="7215206" y="4214818"/>
            <a:ext cx="1071570" cy="914403"/>
          </a:xfrm>
          <a:prstGeom prst="rect">
            <a:avLst/>
          </a:prstGeom>
          <a:noFill/>
          <a:ln w="9525">
            <a:noFill/>
            <a:miter lim="800000"/>
            <a:headEnd/>
            <a:tailEnd/>
          </a:ln>
        </p:spPr>
      </p:pic>
      <p:pic>
        <p:nvPicPr>
          <p:cNvPr id="22" name="Рисунок 21" descr="https://avatars.mds.yandex.net/i?id=fbfb90208076e43617fc11ce6714b279654842f9-10698550-images-thumbs&amp;n=13"/>
          <p:cNvPicPr/>
          <p:nvPr/>
        </p:nvPicPr>
        <p:blipFill>
          <a:blip r:embed="rId5"/>
          <a:srcRect l="18958" t="8989" r="54909"/>
          <a:stretch>
            <a:fillRect/>
          </a:stretch>
        </p:blipFill>
        <p:spPr bwMode="auto">
          <a:xfrm>
            <a:off x="5857884" y="3214686"/>
            <a:ext cx="571504" cy="914403"/>
          </a:xfrm>
          <a:prstGeom prst="rect">
            <a:avLst/>
          </a:prstGeom>
          <a:noFill/>
        </p:spPr>
      </p:pic>
      <p:pic>
        <p:nvPicPr>
          <p:cNvPr id="23" name="Рисунок 22" descr="https://avatars.mds.yandex.net/i?id=d0e5757a96786fe28cd44c5d6a125b3826781900-10933522-images-thumbs&amp;n=13"/>
          <p:cNvPicPr/>
          <p:nvPr/>
        </p:nvPicPr>
        <p:blipFill>
          <a:blip r:embed="rId6" cstate="print"/>
          <a:srcRect l="53281" t="22467"/>
          <a:stretch>
            <a:fillRect/>
          </a:stretch>
        </p:blipFill>
        <p:spPr bwMode="auto">
          <a:xfrm>
            <a:off x="6429388" y="3571876"/>
            <a:ext cx="500066" cy="571504"/>
          </a:xfrm>
          <a:prstGeom prst="rect">
            <a:avLst/>
          </a:prstGeom>
          <a:noFill/>
          <a:ln w="9525">
            <a:noFill/>
            <a:miter lim="800000"/>
            <a:headEnd/>
            <a:tailEnd/>
          </a:ln>
        </p:spPr>
      </p:pic>
      <p:pic>
        <p:nvPicPr>
          <p:cNvPr id="24" name="Рисунок 23" descr="https://avatars.mds.yandex.net/i?id=cd88c5273a747d7dcc81c8b4876b42ab3e0cfd0e-5127582-images-thumbs&amp;n=13"/>
          <p:cNvPicPr/>
          <p:nvPr/>
        </p:nvPicPr>
        <p:blipFill>
          <a:blip r:embed="rId7"/>
          <a:srcRect l="8750" t="12222" r="23024" b="10741"/>
          <a:stretch>
            <a:fillRect/>
          </a:stretch>
        </p:blipFill>
        <p:spPr bwMode="auto">
          <a:xfrm>
            <a:off x="7215206" y="5214950"/>
            <a:ext cx="1057276" cy="857252"/>
          </a:xfrm>
          <a:prstGeom prst="rect">
            <a:avLst/>
          </a:prstGeom>
          <a:noFill/>
          <a:ln w="9525">
            <a:noFill/>
            <a:miter lim="800000"/>
            <a:headEnd/>
            <a:tailEnd/>
          </a:ln>
        </p:spPr>
      </p:pic>
      <p:pic>
        <p:nvPicPr>
          <p:cNvPr id="25" name="Рисунок 24" descr="https://avatars.mds.yandex.net/i?id=2b5be1f2b32476534a263c4b800d35c4ef0d0c48-5318694-images-thumbs&amp;n=13"/>
          <p:cNvPicPr/>
          <p:nvPr/>
        </p:nvPicPr>
        <p:blipFill>
          <a:blip r:embed="rId8"/>
          <a:srcRect l="4683" t="15937" r="56440" b="5938"/>
          <a:stretch>
            <a:fillRect/>
          </a:stretch>
        </p:blipFill>
        <p:spPr bwMode="auto">
          <a:xfrm>
            <a:off x="5929322" y="4214818"/>
            <a:ext cx="857256" cy="1000132"/>
          </a:xfrm>
          <a:prstGeom prst="rect">
            <a:avLst/>
          </a:prstGeom>
          <a:noFill/>
          <a:ln w="9525">
            <a:noFill/>
            <a:miter lim="800000"/>
            <a:headEnd/>
            <a:tailEnd/>
          </a:ln>
        </p:spPr>
      </p:pic>
      <p:pic>
        <p:nvPicPr>
          <p:cNvPr id="26" name="Рисунок 25" descr="https://avatars.mds.yandex.net/i?id=4f53e71d7f12ae17ada1409618cf8ef245c126cd-5858861-images-thumbs&amp;n=13"/>
          <p:cNvPicPr/>
          <p:nvPr/>
        </p:nvPicPr>
        <p:blipFill>
          <a:blip r:embed="rId9"/>
          <a:srcRect l="8431" r="37635" b="42029"/>
          <a:stretch>
            <a:fillRect/>
          </a:stretch>
        </p:blipFill>
        <p:spPr bwMode="auto">
          <a:xfrm>
            <a:off x="7215206" y="2214554"/>
            <a:ext cx="1071570" cy="928694"/>
          </a:xfrm>
          <a:prstGeom prst="rect">
            <a:avLst/>
          </a:prstGeom>
          <a:noFill/>
          <a:ln w="9525">
            <a:noFill/>
            <a:miter lim="800000"/>
            <a:headEnd/>
            <a:tailEnd/>
          </a:ln>
        </p:spPr>
      </p:pic>
      <p:pic>
        <p:nvPicPr>
          <p:cNvPr id="27" name="Рисунок 26" descr="https://avatars.mds.yandex.net/i?id=1495034c91ddaf1d6371b37062bd95983719508a-4863507-images-thumbs&amp;n=13"/>
          <p:cNvPicPr/>
          <p:nvPr/>
        </p:nvPicPr>
        <p:blipFill>
          <a:blip r:embed="rId10"/>
          <a:srcRect l="23352" t="13308" r="9133" b="18750"/>
          <a:stretch>
            <a:fillRect/>
          </a:stretch>
        </p:blipFill>
        <p:spPr bwMode="auto">
          <a:xfrm flipH="1">
            <a:off x="6000760" y="5286388"/>
            <a:ext cx="857256" cy="857256"/>
          </a:xfrm>
          <a:prstGeom prst="rect">
            <a:avLst/>
          </a:prstGeom>
          <a:noFill/>
          <a:ln w="9525">
            <a:noFill/>
            <a:miter lim="800000"/>
            <a:headEnd/>
            <a:tailEnd/>
          </a:ln>
        </p:spPr>
      </p:pic>
      <p:pic>
        <p:nvPicPr>
          <p:cNvPr id="28" name="Рисунок 27" descr="https://avatars.mds.yandex.net/i?id=4f53e71d7f12ae17ada1409618cf8ef245c126cd-5858861-images-thumbs&amp;n=13"/>
          <p:cNvPicPr/>
          <p:nvPr/>
        </p:nvPicPr>
        <p:blipFill>
          <a:blip r:embed="rId9">
            <a:clrChange>
              <a:clrFrom>
                <a:srgbClr val="464B68"/>
              </a:clrFrom>
              <a:clrTo>
                <a:srgbClr val="464B68">
                  <a:alpha val="0"/>
                </a:srgbClr>
              </a:clrTo>
            </a:clrChange>
          </a:blip>
          <a:srcRect l="13583" t="50938" r="24356"/>
          <a:stretch>
            <a:fillRect/>
          </a:stretch>
        </p:blipFill>
        <p:spPr bwMode="auto">
          <a:xfrm>
            <a:off x="7215206" y="1142984"/>
            <a:ext cx="1000132" cy="928694"/>
          </a:xfrm>
          <a:prstGeom prst="rect">
            <a:avLst/>
          </a:prstGeom>
          <a:noFill/>
          <a:ln w="9525">
            <a:noFill/>
            <a:miter lim="800000"/>
            <a:headEnd/>
            <a:tailEnd/>
          </a:ln>
        </p:spPr>
      </p:pic>
      <p:sp>
        <p:nvSpPr>
          <p:cNvPr id="35" name="Прямоугольник 34"/>
          <p:cNvSpPr/>
          <p:nvPr/>
        </p:nvSpPr>
        <p:spPr>
          <a:xfrm>
            <a:off x="214282" y="3286124"/>
            <a:ext cx="4857784" cy="276999"/>
          </a:xfrm>
          <a:prstGeom prst="rect">
            <a:avLst/>
          </a:prstGeom>
        </p:spPr>
        <p:txBody>
          <a:bodyPr wrap="square">
            <a:spAutoFit/>
          </a:bodyPr>
          <a:lstStyle/>
          <a:p>
            <a:pPr lvl="0" fontAlgn="base">
              <a:spcBef>
                <a:spcPct val="0"/>
              </a:spcBef>
              <a:spcAft>
                <a:spcPct val="0"/>
              </a:spcAft>
              <a:tabLst>
                <a:tab pos="228600" algn="l"/>
              </a:tabLst>
            </a:pPr>
            <a:r>
              <a:rPr lang="ru-RU" sz="1200" dirty="0" smtClean="0">
                <a:latin typeface="Arial" pitchFamily="34" charset="0"/>
                <a:ea typeface="Times New Roman" pitchFamily="18" charset="0"/>
                <a:cs typeface="Arial" pitchFamily="34" charset="0"/>
              </a:rPr>
              <a:t> </a:t>
            </a:r>
            <a:endParaRPr lang="ru-RU" dirty="0" smtClean="0">
              <a:latin typeface="Arial" pitchFamily="34" charset="0"/>
              <a:ea typeface="Times New Roman" pitchFamily="18" charset="0"/>
              <a:cs typeface="Arial" pitchFamily="34" charset="0"/>
            </a:endParaRPr>
          </a:p>
        </p:txBody>
      </p:sp>
    </p:spTree>
  </p:cSld>
  <p:clrMapOvr>
    <a:masterClrMapping/>
  </p:clrMapOvr>
</p:sld>
</file>

<file path=ppt/slides/slide6.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17409" name="Rectangle 1"/>
          <p:cNvSpPr>
            <a:spLocks noChangeArrowheads="1"/>
          </p:cNvSpPr>
          <p:nvPr/>
        </p:nvSpPr>
        <p:spPr bwMode="auto">
          <a:xfrm>
            <a:off x="142844" y="0"/>
            <a:ext cx="8786874" cy="4555093"/>
          </a:xfrm>
          <a:prstGeom prst="rect">
            <a:avLst/>
          </a:prstGeom>
          <a:noFill/>
          <a:ln w="9525">
            <a:noFill/>
            <a:miter lim="800000"/>
            <a:headEnd/>
            <a:tailEnd/>
          </a:ln>
          <a:effectLst/>
        </p:spPr>
        <p:txBody>
          <a:bodyPr vert="horz" wrap="square" lIns="0" tIns="45720" rIns="0" bIns="45720" numCol="1" anchor="ctr" anchorCtr="0" compatLnSpc="1">
            <a:prstTxWarp prst="textNoShape">
              <a:avLst/>
            </a:prstTxWarp>
            <a:spAutoFit/>
          </a:bodyPr>
          <a:lstStyle/>
          <a:p>
            <a:pPr marL="0" marR="0" lvl="0" indent="0" algn="ctr" defTabSz="914400" rtl="0" eaLnBrk="1" fontAlgn="base" latinLnBrk="0" hangingPunct="1">
              <a:lnSpc>
                <a:spcPct val="100000"/>
              </a:lnSpc>
              <a:spcBef>
                <a:spcPct val="0"/>
              </a:spcBef>
              <a:spcAft>
                <a:spcPct val="0"/>
              </a:spcAft>
              <a:buClrTx/>
              <a:buSzTx/>
              <a:tabLst>
                <a:tab pos="457200" algn="l"/>
              </a:tabLst>
            </a:pPr>
            <a:r>
              <a:rPr lang="ru-RU" sz="2000" b="1" dirty="0" smtClean="0">
                <a:solidFill>
                  <a:schemeClr val="tx2">
                    <a:lumMod val="75000"/>
                  </a:schemeClr>
                </a:solidFill>
                <a:latin typeface="+mj-lt"/>
                <a:ea typeface="Times New Roman" pitchFamily="18" charset="0"/>
                <a:cs typeface="Arial" pitchFamily="34" charset="0"/>
              </a:rPr>
              <a:t>Игра «</a:t>
            </a:r>
            <a:r>
              <a:rPr kumimoji="0" lang="ru-RU" sz="2000" b="1" i="0" u="none" strike="noStrike" cap="none" normalizeH="0" baseline="0" dirty="0" smtClean="0">
                <a:ln>
                  <a:noFill/>
                </a:ln>
                <a:solidFill>
                  <a:schemeClr val="tx2">
                    <a:lumMod val="75000"/>
                  </a:schemeClr>
                </a:solidFill>
                <a:effectLst/>
                <a:latin typeface="+mj-lt"/>
                <a:ea typeface="Times New Roman" pitchFamily="18" charset="0"/>
                <a:cs typeface="Arial" pitchFamily="34" charset="0"/>
              </a:rPr>
              <a:t>Найди пару»</a:t>
            </a:r>
          </a:p>
          <a:p>
            <a:pPr fontAlgn="base">
              <a:spcBef>
                <a:spcPct val="0"/>
              </a:spcBef>
              <a:spcAft>
                <a:spcPct val="0"/>
              </a:spcAft>
              <a:tabLst>
                <a:tab pos="457200" algn="l"/>
              </a:tabLst>
            </a:pPr>
            <a:r>
              <a:rPr kumimoji="0" lang="ru-RU" sz="2000" b="1" i="1" u="none" strike="noStrike" cap="none" normalizeH="0" baseline="0" dirty="0" smtClean="0">
                <a:ln>
                  <a:noFill/>
                </a:ln>
                <a:solidFill>
                  <a:schemeClr val="tx1"/>
                </a:solidFill>
                <a:effectLst/>
                <a:ea typeface="Times New Roman" pitchFamily="18" charset="0"/>
                <a:cs typeface="Arial" pitchFamily="34" charset="0"/>
              </a:rPr>
              <a:t>Цель:</a:t>
            </a:r>
            <a:r>
              <a:rPr kumimoji="0" lang="ru-RU" sz="2000" i="0" u="none" strike="noStrike" cap="none" normalizeH="0" baseline="0" dirty="0" smtClean="0">
                <a:ln>
                  <a:noFill/>
                </a:ln>
                <a:solidFill>
                  <a:schemeClr val="tx1"/>
                </a:solidFill>
                <a:effectLst/>
                <a:ea typeface="Times New Roman" pitchFamily="18" charset="0"/>
                <a:cs typeface="Arial" pitchFamily="34" charset="0"/>
              </a:rPr>
              <a:t> </a:t>
            </a:r>
            <a:r>
              <a:rPr lang="ru-RU" sz="2000" dirty="0" smtClean="0"/>
              <a:t> : сопоставлять </a:t>
            </a:r>
            <a:r>
              <a:rPr lang="ru-RU" sz="2000" dirty="0" smtClean="0"/>
              <a:t>цель  </a:t>
            </a:r>
            <a:r>
              <a:rPr lang="ru-RU" sz="2000" dirty="0" smtClean="0"/>
              <a:t>и </a:t>
            </a:r>
            <a:r>
              <a:rPr lang="ru-RU" sz="2000" dirty="0" smtClean="0"/>
              <a:t>средство </a:t>
            </a:r>
            <a:r>
              <a:rPr lang="ru-RU" sz="2000" dirty="0" smtClean="0"/>
              <a:t>через </a:t>
            </a:r>
            <a:r>
              <a:rPr lang="ru-RU" sz="2000" b="1" i="1" dirty="0" smtClean="0"/>
              <a:t>«чтобы</a:t>
            </a:r>
            <a:r>
              <a:rPr lang="ru-RU" sz="2000" b="1" i="1" dirty="0" smtClean="0"/>
              <a:t>»,</a:t>
            </a:r>
            <a:r>
              <a:rPr lang="ru-RU" sz="2000" dirty="0" smtClean="0"/>
              <a:t> </a:t>
            </a:r>
            <a:r>
              <a:rPr lang="ru-RU" sz="2000" dirty="0" smtClean="0"/>
              <a:t>установить причинно‑целевые связи</a:t>
            </a:r>
            <a:r>
              <a:rPr lang="ru-RU" sz="2000" dirty="0" smtClean="0"/>
              <a:t>.</a:t>
            </a:r>
            <a:r>
              <a:rPr lang="ru-RU" sz="2000" dirty="0" smtClean="0"/>
              <a:t/>
            </a:r>
            <a:br>
              <a:rPr lang="ru-RU" sz="2000" dirty="0" smtClean="0"/>
            </a:br>
            <a:r>
              <a:rPr kumimoji="0" lang="ru-RU" sz="2000" i="1" u="none" strike="noStrike" cap="none" normalizeH="0" baseline="0" dirty="0" smtClean="0">
                <a:ln>
                  <a:noFill/>
                </a:ln>
                <a:solidFill>
                  <a:schemeClr val="tx1"/>
                </a:solidFill>
                <a:effectLst/>
                <a:ea typeface="Times New Roman" pitchFamily="18" charset="0"/>
                <a:cs typeface="Arial" pitchFamily="34" charset="0"/>
              </a:rPr>
              <a:t>Материал</a:t>
            </a:r>
            <a:r>
              <a:rPr kumimoji="0" lang="ru-RU" sz="2000" b="1" i="1" u="none" strike="noStrike" cap="none" normalizeH="0" baseline="0" dirty="0" smtClean="0">
                <a:ln>
                  <a:noFill/>
                </a:ln>
                <a:solidFill>
                  <a:schemeClr val="tx1"/>
                </a:solidFill>
                <a:effectLst/>
                <a:ea typeface="Times New Roman" pitchFamily="18" charset="0"/>
                <a:cs typeface="Arial" pitchFamily="34" charset="0"/>
              </a:rPr>
              <a:t>:</a:t>
            </a:r>
            <a:r>
              <a:rPr kumimoji="0" lang="ru-RU" sz="2000" i="0" u="none" strike="noStrike" cap="none" normalizeH="0" baseline="0" dirty="0" smtClean="0">
                <a:ln>
                  <a:noFill/>
                </a:ln>
                <a:solidFill>
                  <a:schemeClr val="tx1"/>
                </a:solidFill>
                <a:effectLst/>
                <a:ea typeface="Times New Roman" pitchFamily="18" charset="0"/>
                <a:cs typeface="Arial" pitchFamily="34" charset="0"/>
              </a:rPr>
              <a:t> две серии картинок:</a:t>
            </a:r>
          </a:p>
          <a:p>
            <a:pPr marL="0" marR="0" lvl="0" indent="0" algn="l" defTabSz="914400" rtl="0" eaLnBrk="0" fontAlgn="base" latinLnBrk="0" hangingPunct="0">
              <a:lnSpc>
                <a:spcPct val="100000"/>
              </a:lnSpc>
              <a:spcBef>
                <a:spcPct val="0"/>
              </a:spcBef>
              <a:spcAft>
                <a:spcPct val="0"/>
              </a:spcAft>
              <a:buClrTx/>
              <a:buSzTx/>
              <a:buFontTx/>
              <a:buChar char="•"/>
              <a:tabLst>
                <a:tab pos="457200" algn="l"/>
              </a:tabLst>
            </a:pPr>
            <a:r>
              <a:rPr kumimoji="0" lang="ru-RU" sz="2000" i="0" u="none" strike="noStrike" cap="none" normalizeH="0" baseline="0" dirty="0" smtClean="0">
                <a:ln>
                  <a:noFill/>
                </a:ln>
                <a:solidFill>
                  <a:schemeClr val="tx1"/>
                </a:solidFill>
                <a:effectLst/>
                <a:ea typeface="Times New Roman" pitchFamily="18" charset="0"/>
                <a:cs typeface="Arial" pitchFamily="34" charset="0"/>
              </a:rPr>
              <a:t>действия Емели (</a:t>
            </a:r>
            <a:r>
              <a:rPr lang="ru-RU" sz="2000" dirty="0" smtClean="0">
                <a:ea typeface="Times New Roman" pitchFamily="18" charset="0"/>
                <a:cs typeface="Arial" pitchFamily="34" charset="0"/>
              </a:rPr>
              <a:t>велит вёдрам, саням</a:t>
            </a:r>
            <a:r>
              <a:rPr lang="ru-RU" sz="2000" dirty="0" smtClean="0">
                <a:ea typeface="Times New Roman" pitchFamily="18" charset="0"/>
                <a:cs typeface="Arial" pitchFamily="34" charset="0"/>
              </a:rPr>
              <a:t>,</a:t>
            </a:r>
          </a:p>
          <a:p>
            <a:pPr marL="0" marR="0" lvl="0" indent="0" algn="l" defTabSz="914400" rtl="0" eaLnBrk="0" fontAlgn="base" latinLnBrk="0" hangingPunct="0">
              <a:lnSpc>
                <a:spcPct val="100000"/>
              </a:lnSpc>
              <a:spcBef>
                <a:spcPct val="0"/>
              </a:spcBef>
              <a:spcAft>
                <a:spcPct val="0"/>
              </a:spcAft>
              <a:buClrTx/>
              <a:buSzTx/>
              <a:tabLst>
                <a:tab pos="457200" algn="l"/>
              </a:tabLst>
            </a:pPr>
            <a:r>
              <a:rPr lang="ru-RU" sz="2000" dirty="0" smtClean="0">
                <a:ea typeface="Times New Roman" pitchFamily="18" charset="0"/>
                <a:cs typeface="Arial" pitchFamily="34" charset="0"/>
              </a:rPr>
              <a:t>топору</a:t>
            </a:r>
            <a:r>
              <a:rPr lang="ru-RU" sz="2000" dirty="0" smtClean="0">
                <a:ea typeface="Times New Roman" pitchFamily="18" charset="0"/>
                <a:cs typeface="Arial" pitchFamily="34" charset="0"/>
              </a:rPr>
              <a:t>, дровам)</a:t>
            </a:r>
            <a:r>
              <a:rPr kumimoji="0" lang="ru-RU" sz="2000" i="0" u="none" strike="noStrike" cap="none" normalizeH="0" baseline="0" dirty="0" smtClean="0">
                <a:ln>
                  <a:noFill/>
                </a:ln>
                <a:solidFill>
                  <a:schemeClr val="tx1"/>
                </a:solidFill>
                <a:effectLst/>
                <a:ea typeface="Times New Roman" pitchFamily="18" charset="0"/>
                <a:cs typeface="Arial" pitchFamily="34" charset="0"/>
              </a:rPr>
              <a:t>;</a:t>
            </a:r>
          </a:p>
          <a:p>
            <a:pPr>
              <a:buFont typeface="Arial" pitchFamily="34" charset="0"/>
              <a:buChar char="•"/>
            </a:pPr>
            <a:r>
              <a:rPr kumimoji="0" lang="ru-RU" sz="2000" i="0" u="none" strike="noStrike" cap="none" normalizeH="0" baseline="0" dirty="0" smtClean="0">
                <a:ln>
                  <a:noFill/>
                </a:ln>
                <a:solidFill>
                  <a:schemeClr val="tx1"/>
                </a:solidFill>
                <a:effectLst/>
                <a:ea typeface="Times New Roman" pitchFamily="18" charset="0"/>
                <a:cs typeface="Arial" pitchFamily="34" charset="0"/>
              </a:rPr>
              <a:t>результаты действий (вёдра идут сами, </a:t>
            </a:r>
            <a:endParaRPr kumimoji="0" lang="ru-RU" sz="2000" i="0" u="none" strike="noStrike" cap="none" normalizeH="0" baseline="0" dirty="0" smtClean="0">
              <a:ln>
                <a:noFill/>
              </a:ln>
              <a:solidFill>
                <a:schemeClr val="tx1"/>
              </a:solidFill>
              <a:effectLst/>
              <a:ea typeface="Times New Roman" pitchFamily="18" charset="0"/>
              <a:cs typeface="Arial" pitchFamily="34" charset="0"/>
            </a:endParaRPr>
          </a:p>
          <a:p>
            <a:r>
              <a:rPr lang="ru-RU" sz="2000" dirty="0" smtClean="0">
                <a:ea typeface="Times New Roman" pitchFamily="18" charset="0"/>
                <a:cs typeface="Arial" pitchFamily="34" charset="0"/>
              </a:rPr>
              <a:t>сани </a:t>
            </a:r>
            <a:r>
              <a:rPr lang="ru-RU" sz="2000" dirty="0" smtClean="0">
                <a:ea typeface="Times New Roman" pitchFamily="18" charset="0"/>
                <a:cs typeface="Arial" pitchFamily="34" charset="0"/>
              </a:rPr>
              <a:t>едут сами, топор рубит сам дрова, </a:t>
            </a:r>
            <a:r>
              <a:rPr kumimoji="0" lang="ru-RU" sz="2000" i="0" u="none" strike="noStrike" cap="none" normalizeH="0" baseline="0" dirty="0" smtClean="0">
                <a:ln>
                  <a:noFill/>
                </a:ln>
                <a:solidFill>
                  <a:schemeClr val="tx1"/>
                </a:solidFill>
                <a:effectLst/>
                <a:ea typeface="Times New Roman" pitchFamily="18" charset="0"/>
                <a:cs typeface="Arial" pitchFamily="34" charset="0"/>
              </a:rPr>
              <a:t>).</a:t>
            </a:r>
            <a:br>
              <a:rPr kumimoji="0" lang="ru-RU" sz="2000" i="0" u="none" strike="noStrike" cap="none" normalizeH="0" baseline="0" dirty="0" smtClean="0">
                <a:ln>
                  <a:noFill/>
                </a:ln>
                <a:solidFill>
                  <a:schemeClr val="tx1"/>
                </a:solidFill>
                <a:effectLst/>
                <a:ea typeface="Times New Roman" pitchFamily="18" charset="0"/>
                <a:cs typeface="Arial" pitchFamily="34" charset="0"/>
              </a:rPr>
            </a:br>
            <a:r>
              <a:rPr lang="ru-RU" sz="2000" dirty="0" smtClean="0">
                <a:ea typeface="Times New Roman" pitchFamily="18" charset="0"/>
                <a:cs typeface="Arial" pitchFamily="34" charset="0"/>
              </a:rPr>
              <a:t>Нужно</a:t>
            </a:r>
            <a:r>
              <a:rPr kumimoji="0" lang="ru-RU" sz="2000" i="0" u="none" strike="noStrike" cap="none" normalizeH="0" baseline="0" dirty="0" smtClean="0">
                <a:ln>
                  <a:noFill/>
                </a:ln>
                <a:solidFill>
                  <a:schemeClr val="tx1"/>
                </a:solidFill>
                <a:effectLst/>
                <a:ea typeface="Times New Roman" pitchFamily="18" charset="0"/>
                <a:cs typeface="Arial" pitchFamily="34" charset="0"/>
              </a:rPr>
              <a:t> соединить картинки  по смыслу </a:t>
            </a:r>
            <a:r>
              <a:rPr kumimoji="0" lang="ru-RU" sz="2000" i="0" u="none" strike="noStrike" cap="none" normalizeH="0" baseline="0" dirty="0" smtClean="0">
                <a:ln>
                  <a:noFill/>
                </a:ln>
                <a:solidFill>
                  <a:schemeClr val="tx1"/>
                </a:solidFill>
                <a:effectLst/>
                <a:ea typeface="Times New Roman" pitchFamily="18" charset="0"/>
                <a:cs typeface="Arial" pitchFamily="34" charset="0"/>
              </a:rPr>
              <a:t>и</a:t>
            </a:r>
          </a:p>
          <a:p>
            <a:r>
              <a:rPr kumimoji="0" lang="ru-RU" sz="2000" i="0" u="none" strike="noStrike" cap="none" normalizeH="0" baseline="0" dirty="0" smtClean="0">
                <a:ln>
                  <a:noFill/>
                </a:ln>
                <a:solidFill>
                  <a:schemeClr val="tx1"/>
                </a:solidFill>
                <a:effectLst/>
                <a:ea typeface="Times New Roman" pitchFamily="18" charset="0"/>
                <a:cs typeface="Arial" pitchFamily="34" charset="0"/>
              </a:rPr>
              <a:t>проговорить предложение </a:t>
            </a:r>
            <a:r>
              <a:rPr kumimoji="0" lang="ru-RU" sz="2000" i="0" u="none" strike="noStrike" cap="none" normalizeH="0" baseline="0" dirty="0" smtClean="0">
                <a:ln>
                  <a:noFill/>
                </a:ln>
                <a:solidFill>
                  <a:schemeClr val="tx1"/>
                </a:solidFill>
                <a:effectLst/>
                <a:ea typeface="Times New Roman" pitchFamily="18" charset="0"/>
                <a:cs typeface="Arial" pitchFamily="34" charset="0"/>
              </a:rPr>
              <a:t>с «чтобы</a:t>
            </a:r>
            <a:r>
              <a:rPr kumimoji="0" lang="ru-RU" sz="2000" i="0" u="none" strike="noStrike" cap="none" normalizeH="0" baseline="0" dirty="0" smtClean="0">
                <a:ln>
                  <a:noFill/>
                </a:ln>
                <a:solidFill>
                  <a:schemeClr val="tx1"/>
                </a:solidFill>
                <a:effectLst/>
                <a:ea typeface="Times New Roman" pitchFamily="18" charset="0"/>
                <a:cs typeface="Arial" pitchFamily="34" charset="0"/>
              </a:rPr>
              <a:t>».</a:t>
            </a:r>
          </a:p>
          <a:p>
            <a:r>
              <a:rPr lang="ru-RU" sz="2000" dirty="0" smtClean="0">
                <a:ea typeface="Times New Roman" pitchFamily="18" charset="0"/>
                <a:cs typeface="Arial" pitchFamily="34" charset="0"/>
              </a:rPr>
              <a:t>Например.</a:t>
            </a:r>
            <a:endParaRPr lang="ru-RU" sz="2000" dirty="0" smtClean="0">
              <a:ea typeface="Times New Roman" pitchFamily="18" charset="0"/>
              <a:cs typeface="Arial" pitchFamily="34" charset="0"/>
            </a:endParaRPr>
          </a:p>
          <a:p>
            <a:r>
              <a:rPr lang="ru-RU" sz="2000" dirty="0" smtClean="0"/>
              <a:t>Емеля велел вёдрам, </a:t>
            </a:r>
            <a:r>
              <a:rPr lang="ru-RU" sz="2000" b="1" i="1" dirty="0" smtClean="0"/>
              <a:t>чтобы </a:t>
            </a:r>
            <a:r>
              <a:rPr lang="ru-RU" sz="2000" dirty="0" smtClean="0"/>
              <a:t>…</a:t>
            </a:r>
          </a:p>
          <a:p>
            <a:r>
              <a:rPr lang="ru-RU" sz="2000" dirty="0" smtClean="0"/>
              <a:t>(они сами пошли домой)</a:t>
            </a:r>
          </a:p>
          <a:p>
            <a:pPr marL="0" marR="0" lvl="0" indent="0" algn="l" defTabSz="914400" rtl="0" eaLnBrk="0" fontAlgn="base" latinLnBrk="0" hangingPunct="0">
              <a:spcBef>
                <a:spcPct val="0"/>
              </a:spcBef>
              <a:spcAft>
                <a:spcPct val="0"/>
              </a:spcAft>
              <a:buClrTx/>
              <a:buSzTx/>
              <a:buFontTx/>
              <a:buChar char="•"/>
              <a:tabLst>
                <a:tab pos="457200" algn="l"/>
              </a:tabLst>
            </a:pPr>
            <a:endParaRPr kumimoji="0" lang="ru-RU"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marL="0" marR="0" lvl="0" indent="0" algn="l" defTabSz="914400" rtl="0" eaLnBrk="0" fontAlgn="base" latinLnBrk="0" hangingPunct="0">
              <a:spcBef>
                <a:spcPct val="0"/>
              </a:spcBef>
              <a:spcAft>
                <a:spcPct val="0"/>
              </a:spcAft>
              <a:buClrTx/>
              <a:buSzTx/>
              <a:buFont typeface="Arial" pitchFamily="34" charset="0"/>
              <a:buChar char="•"/>
              <a:tabLst>
                <a:tab pos="457200" algn="l"/>
              </a:tabLst>
            </a:pPr>
            <a:endParaRPr kumimoji="0" lang="ru-RU" sz="1800" b="0" i="0" u="none" strike="noStrike" cap="none" normalizeH="0" baseline="0" dirty="0" smtClean="0">
              <a:ln>
                <a:noFill/>
              </a:ln>
              <a:solidFill>
                <a:schemeClr val="tx1"/>
              </a:solidFill>
              <a:effectLst/>
              <a:latin typeface="Arial" pitchFamily="34" charset="0"/>
              <a:cs typeface="Arial" pitchFamily="34" charset="0"/>
            </a:endParaRPr>
          </a:p>
        </p:txBody>
      </p:sp>
      <p:graphicFrame>
        <p:nvGraphicFramePr>
          <p:cNvPr id="3" name="Таблица 2"/>
          <p:cNvGraphicFramePr>
            <a:graphicFrameLocks noGrp="1"/>
          </p:cNvGraphicFramePr>
          <p:nvPr/>
        </p:nvGraphicFramePr>
        <p:xfrm>
          <a:off x="5072066" y="1428736"/>
          <a:ext cx="3571900" cy="4329130"/>
        </p:xfrm>
        <a:graphic>
          <a:graphicData uri="http://schemas.openxmlformats.org/drawingml/2006/table">
            <a:tbl>
              <a:tblPr firstRow="1" bandRow="1">
                <a:tableStyleId>{5C22544A-7EE6-4342-B048-85BDC9FD1C3A}</a:tableStyleId>
              </a:tblPr>
              <a:tblGrid>
                <a:gridCol w="1714512"/>
                <a:gridCol w="1857388"/>
              </a:tblGrid>
              <a:tr h="812638">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812638">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812638">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945608">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945608">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bl>
          </a:graphicData>
        </a:graphic>
      </p:graphicFrame>
      <p:pic>
        <p:nvPicPr>
          <p:cNvPr id="4" name="Рисунок 3" descr="https://avatars.mds.yandex.net/i?id=99db9798bf99ba0b0500997f32b7f319f6fb5083-5858730-images-thumbs&amp;n=13"/>
          <p:cNvPicPr/>
          <p:nvPr/>
        </p:nvPicPr>
        <p:blipFill>
          <a:blip r:embed="rId2"/>
          <a:srcRect l="7917" t="27037" r="12083" b="4444"/>
          <a:stretch>
            <a:fillRect/>
          </a:stretch>
        </p:blipFill>
        <p:spPr bwMode="auto">
          <a:xfrm>
            <a:off x="5143504" y="1571612"/>
            <a:ext cx="1500198" cy="690564"/>
          </a:xfrm>
          <a:prstGeom prst="rect">
            <a:avLst/>
          </a:prstGeom>
          <a:noFill/>
          <a:ln w="9525">
            <a:noFill/>
            <a:miter lim="800000"/>
            <a:headEnd/>
            <a:tailEnd/>
          </a:ln>
        </p:spPr>
      </p:pic>
      <p:pic>
        <p:nvPicPr>
          <p:cNvPr id="5" name="Рисунок 4" descr="https://avatars.mds.yandex.net/i?id=7e57222c50a7783c811c936e6933b357e0e4a75f-11908918-images-thumbs&amp;n=13"/>
          <p:cNvPicPr/>
          <p:nvPr/>
        </p:nvPicPr>
        <p:blipFill>
          <a:blip r:embed="rId3"/>
          <a:srcRect l="3190" t="26616" r="59890" b="24756"/>
          <a:stretch>
            <a:fillRect/>
          </a:stretch>
        </p:blipFill>
        <p:spPr bwMode="auto">
          <a:xfrm>
            <a:off x="5143504" y="2285992"/>
            <a:ext cx="1000132" cy="714380"/>
          </a:xfrm>
          <a:prstGeom prst="rect">
            <a:avLst/>
          </a:prstGeom>
          <a:noFill/>
          <a:ln w="9525">
            <a:noFill/>
            <a:miter lim="800000"/>
            <a:headEnd/>
            <a:tailEnd/>
          </a:ln>
        </p:spPr>
      </p:pic>
      <p:pic>
        <p:nvPicPr>
          <p:cNvPr id="6" name="Рисунок 5" descr="https://avatars.mds.yandex.net/i?id=ed406a6fb50344d761158afcf770bfeb620c25c9-6357036-images-thumbs&amp;n=13"/>
          <p:cNvPicPr/>
          <p:nvPr/>
        </p:nvPicPr>
        <p:blipFill>
          <a:blip r:embed="rId4"/>
          <a:srcRect l="12977" t="5729" r="22519" b="26042"/>
          <a:stretch>
            <a:fillRect/>
          </a:stretch>
        </p:blipFill>
        <p:spPr bwMode="auto">
          <a:xfrm>
            <a:off x="5143504" y="3071810"/>
            <a:ext cx="847723" cy="733424"/>
          </a:xfrm>
          <a:prstGeom prst="rect">
            <a:avLst/>
          </a:prstGeom>
          <a:noFill/>
          <a:ln w="9525">
            <a:noFill/>
            <a:miter lim="800000"/>
            <a:headEnd/>
            <a:tailEnd/>
          </a:ln>
        </p:spPr>
      </p:pic>
      <p:pic>
        <p:nvPicPr>
          <p:cNvPr id="7" name="Рисунок 6" descr="https://avatars.mds.yandex.net/i?id=6ad9abc41d28ca6e4513ad380425d3cd247efd18-9123766-images-thumbs&amp;n=13"/>
          <p:cNvPicPr/>
          <p:nvPr/>
        </p:nvPicPr>
        <p:blipFill>
          <a:blip r:embed="rId5"/>
          <a:srcRect l="24375" t="5792" r="35428" b="8880"/>
          <a:stretch>
            <a:fillRect/>
          </a:stretch>
        </p:blipFill>
        <p:spPr bwMode="auto">
          <a:xfrm>
            <a:off x="5143504" y="3929066"/>
            <a:ext cx="670877" cy="671511"/>
          </a:xfrm>
          <a:prstGeom prst="rect">
            <a:avLst/>
          </a:prstGeom>
          <a:noFill/>
          <a:ln w="9525">
            <a:noFill/>
            <a:miter lim="800000"/>
            <a:headEnd/>
            <a:tailEnd/>
          </a:ln>
        </p:spPr>
      </p:pic>
      <p:pic>
        <p:nvPicPr>
          <p:cNvPr id="8" name="Рисунок 7" descr="https://avatars.mds.yandex.net/i?id=929cc6154cd3171c83c855a88ae710d05bb2ec9c-15129486-images-thumbs&amp;n=13"/>
          <p:cNvPicPr/>
          <p:nvPr/>
        </p:nvPicPr>
        <p:blipFill>
          <a:blip r:embed="rId6" cstate="print">
            <a:clrChange>
              <a:clrFrom>
                <a:srgbClr val="242422"/>
              </a:clrFrom>
              <a:clrTo>
                <a:srgbClr val="242422">
                  <a:alpha val="0"/>
                </a:srgbClr>
              </a:clrTo>
            </a:clrChange>
          </a:blip>
          <a:srcRect l="8009" r="41582"/>
          <a:stretch>
            <a:fillRect/>
          </a:stretch>
        </p:blipFill>
        <p:spPr bwMode="auto">
          <a:xfrm flipH="1">
            <a:off x="5214942" y="4857760"/>
            <a:ext cx="581024" cy="666749"/>
          </a:xfrm>
          <a:prstGeom prst="rect">
            <a:avLst/>
          </a:prstGeom>
          <a:noFill/>
          <a:ln w="9525">
            <a:noFill/>
            <a:miter lim="800000"/>
            <a:headEnd/>
            <a:tailEnd/>
          </a:ln>
        </p:spPr>
      </p:pic>
      <p:pic>
        <p:nvPicPr>
          <p:cNvPr id="9" name="Рисунок 8" descr="https://avatars.mds.yandex.net/i?id=1d9c7a1af61b682e127997770d84eea3ed83b71e-10698550-images-thumbs&amp;n=13"/>
          <p:cNvPicPr/>
          <p:nvPr/>
        </p:nvPicPr>
        <p:blipFill>
          <a:blip r:embed="rId7"/>
          <a:srcRect l="28391" t="29730" r="51323" b="15444"/>
          <a:stretch>
            <a:fillRect/>
          </a:stretch>
        </p:blipFill>
        <p:spPr bwMode="auto">
          <a:xfrm>
            <a:off x="5715008" y="5072074"/>
            <a:ext cx="285749" cy="442911"/>
          </a:xfrm>
          <a:prstGeom prst="rect">
            <a:avLst/>
          </a:prstGeom>
          <a:noFill/>
          <a:ln w="9525">
            <a:noFill/>
            <a:miter lim="800000"/>
            <a:headEnd/>
            <a:tailEnd/>
          </a:ln>
        </p:spPr>
      </p:pic>
      <p:graphicFrame>
        <p:nvGraphicFramePr>
          <p:cNvPr id="10" name="Таблица 9"/>
          <p:cNvGraphicFramePr>
            <a:graphicFrameLocks noGrp="1"/>
          </p:cNvGraphicFramePr>
          <p:nvPr/>
        </p:nvGraphicFramePr>
        <p:xfrm>
          <a:off x="500034" y="4071942"/>
          <a:ext cx="3286146" cy="1928826"/>
        </p:xfrm>
        <a:graphic>
          <a:graphicData uri="http://schemas.openxmlformats.org/drawingml/2006/table">
            <a:tbl>
              <a:tblPr firstRow="1" bandRow="1">
                <a:tableStyleId>{5C22544A-7EE6-4342-B048-85BDC9FD1C3A}</a:tableStyleId>
              </a:tblPr>
              <a:tblGrid>
                <a:gridCol w="1048194"/>
                <a:gridCol w="1142569"/>
                <a:gridCol w="1095383"/>
              </a:tblGrid>
              <a:tr h="964413">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lnTlToBr w="12700" cmpd="sng">
                      <a:noFill/>
                      <a:prstDash val="solid"/>
                    </a:lnTlToBr>
                    <a:lnBlToTr w="12700" cmpd="sng">
                      <a:noFill/>
                      <a:prstDash val="solid"/>
                    </a:lnBlToTr>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lnTlToBr w="12700" cmpd="sng">
                      <a:noFill/>
                      <a:prstDash val="solid"/>
                    </a:lnTlToBr>
                    <a:lnBlToTr w="12700" cmpd="sng">
                      <a:noFill/>
                      <a:prstDash val="solid"/>
                    </a:lnBlToTr>
                    <a:noFill/>
                  </a:tcPr>
                </a:tc>
              </a:tr>
              <a:tr h="964413">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lnTlToBr w="12700" cmpd="sng">
                      <a:noFill/>
                      <a:prstDash val="solid"/>
                    </a:lnTlToBr>
                    <a:lnBlToTr w="12700" cmpd="sng">
                      <a:noFill/>
                      <a:prstDash val="solid"/>
                    </a:lnBlToTr>
                    <a:noFill/>
                  </a:tcPr>
                </a:tc>
              </a:tr>
            </a:tbl>
          </a:graphicData>
        </a:graphic>
      </p:graphicFrame>
      <p:pic>
        <p:nvPicPr>
          <p:cNvPr id="12" name="Рисунок 11" descr="https://avatars.mds.yandex.net/i?id=6c0671490e2d9fdfb4189d37d5cf77b550c0be7c-4688861-images-thumbs&amp;n=13"/>
          <p:cNvPicPr/>
          <p:nvPr/>
        </p:nvPicPr>
        <p:blipFill>
          <a:blip r:embed="rId8"/>
          <a:srcRect l="15381" t="19188" r="55208" b="12915"/>
          <a:stretch>
            <a:fillRect/>
          </a:stretch>
        </p:blipFill>
        <p:spPr bwMode="auto">
          <a:xfrm>
            <a:off x="571472" y="4071942"/>
            <a:ext cx="500066" cy="785818"/>
          </a:xfrm>
          <a:prstGeom prst="rect">
            <a:avLst/>
          </a:prstGeom>
          <a:noFill/>
          <a:ln w="9525">
            <a:noFill/>
            <a:miter lim="800000"/>
            <a:headEnd/>
            <a:tailEnd/>
          </a:ln>
        </p:spPr>
      </p:pic>
      <p:pic>
        <p:nvPicPr>
          <p:cNvPr id="13" name="Рисунок 12" descr="https://avatars.mds.yandex.net/i?id=6c0671490e2d9fdfb4189d37d5cf77b550c0be7c-4688861-images-thumbs&amp;n=13"/>
          <p:cNvPicPr/>
          <p:nvPr/>
        </p:nvPicPr>
        <p:blipFill>
          <a:blip r:embed="rId8"/>
          <a:srcRect l="47500" t="32472" r="19706" b="-4797"/>
          <a:stretch>
            <a:fillRect/>
          </a:stretch>
        </p:blipFill>
        <p:spPr bwMode="auto">
          <a:xfrm>
            <a:off x="1142976" y="4143380"/>
            <a:ext cx="385760" cy="638173"/>
          </a:xfrm>
          <a:prstGeom prst="rect">
            <a:avLst/>
          </a:prstGeom>
          <a:noFill/>
          <a:ln w="9525">
            <a:noFill/>
            <a:miter lim="800000"/>
            <a:headEnd/>
            <a:tailEnd/>
          </a:ln>
        </p:spPr>
      </p:pic>
      <p:pic>
        <p:nvPicPr>
          <p:cNvPr id="14" name="Рисунок 13" descr="https://avatars.mds.yandex.net/i?id=4f53e71d7f12ae17ada1409618cf8ef245c126cd-5858861-images-thumbs&amp;n=13"/>
          <p:cNvPicPr/>
          <p:nvPr/>
        </p:nvPicPr>
        <p:blipFill>
          <a:blip r:embed="rId9"/>
          <a:srcRect l="8431" r="37635" b="42029"/>
          <a:stretch>
            <a:fillRect/>
          </a:stretch>
        </p:blipFill>
        <p:spPr bwMode="auto">
          <a:xfrm>
            <a:off x="1714480" y="4071942"/>
            <a:ext cx="954407" cy="928694"/>
          </a:xfrm>
          <a:prstGeom prst="rect">
            <a:avLst/>
          </a:prstGeom>
          <a:noFill/>
          <a:ln w="9525">
            <a:noFill/>
            <a:miter lim="800000"/>
            <a:headEnd/>
            <a:tailEnd/>
          </a:ln>
        </p:spPr>
      </p:pic>
      <p:pic>
        <p:nvPicPr>
          <p:cNvPr id="15" name="Рисунок 14" descr="https://avatars.mds.yandex.net/i?id=1d9c7a1af61b682e127997770d84eea3ed83b71e-10698550-images-thumbs&amp;n=13"/>
          <p:cNvPicPr/>
          <p:nvPr/>
        </p:nvPicPr>
        <p:blipFill>
          <a:blip r:embed="rId7"/>
          <a:srcRect l="8930" t="29730" r="43688"/>
          <a:stretch>
            <a:fillRect/>
          </a:stretch>
        </p:blipFill>
        <p:spPr bwMode="auto">
          <a:xfrm>
            <a:off x="2786050" y="4143380"/>
            <a:ext cx="890907" cy="857256"/>
          </a:xfrm>
          <a:prstGeom prst="rect">
            <a:avLst/>
          </a:prstGeom>
          <a:noFill/>
          <a:ln w="9525">
            <a:noFill/>
            <a:miter lim="800000"/>
            <a:headEnd/>
            <a:tailEnd/>
          </a:ln>
        </p:spPr>
      </p:pic>
      <p:pic>
        <p:nvPicPr>
          <p:cNvPr id="16" name="Рисунок 15" descr="https://avatars.mds.yandex.net/i?id=bfa7681689cc16ff3f6cfc810ee9abd67de93cbb-16390787-images-thumbs&amp;n=13"/>
          <p:cNvPicPr/>
          <p:nvPr/>
        </p:nvPicPr>
        <p:blipFill>
          <a:blip r:embed="rId10"/>
          <a:srcRect l="24524" t="15341" r="24256" b="32386"/>
          <a:stretch>
            <a:fillRect/>
          </a:stretch>
        </p:blipFill>
        <p:spPr bwMode="auto">
          <a:xfrm>
            <a:off x="1571604" y="5072074"/>
            <a:ext cx="1071570" cy="733424"/>
          </a:xfrm>
          <a:prstGeom prst="rect">
            <a:avLst/>
          </a:prstGeom>
          <a:noFill/>
          <a:ln w="9525">
            <a:noFill/>
            <a:miter lim="800000"/>
            <a:headEnd/>
            <a:tailEnd/>
          </a:ln>
        </p:spPr>
      </p:pic>
      <p:pic>
        <p:nvPicPr>
          <p:cNvPr id="17" name="Рисунок 16" descr="Picture background"/>
          <p:cNvPicPr/>
          <p:nvPr/>
        </p:nvPicPr>
        <p:blipFill>
          <a:blip r:embed="rId11" cstate="print"/>
          <a:srcRect l="11746" t="18727" r="6667"/>
          <a:stretch>
            <a:fillRect/>
          </a:stretch>
        </p:blipFill>
        <p:spPr bwMode="auto">
          <a:xfrm>
            <a:off x="571472" y="5072074"/>
            <a:ext cx="971550" cy="828675"/>
          </a:xfrm>
          <a:prstGeom prst="rect">
            <a:avLst/>
          </a:prstGeom>
          <a:noFill/>
          <a:ln w="9525">
            <a:noFill/>
            <a:miter lim="800000"/>
            <a:headEnd/>
            <a:tailEnd/>
          </a:ln>
        </p:spPr>
      </p:pic>
      <p:pic>
        <p:nvPicPr>
          <p:cNvPr id="18" name="Рисунок 17" descr="https://avatars.mds.yandex.net/i?id=bb54b19fd9b60a380defc7ee1fb23386025ef986-9266026-images-thumbs&amp;n=13"/>
          <p:cNvPicPr/>
          <p:nvPr/>
        </p:nvPicPr>
        <p:blipFill>
          <a:blip r:embed="rId12" cstate="print"/>
          <a:srcRect l="3513" t="12500" r="10773" b="13438"/>
          <a:stretch>
            <a:fillRect/>
          </a:stretch>
        </p:blipFill>
        <p:spPr bwMode="auto">
          <a:xfrm>
            <a:off x="2786050" y="5072074"/>
            <a:ext cx="1000132" cy="714380"/>
          </a:xfrm>
          <a:prstGeom prst="rect">
            <a:avLst/>
          </a:prstGeom>
          <a:noFill/>
          <a:ln w="9525">
            <a:noFill/>
            <a:miter lim="800000"/>
            <a:headEnd/>
            <a:tailEnd/>
          </a:ln>
        </p:spPr>
      </p:pic>
    </p:spTree>
  </p:cSld>
  <p:clrMapOvr>
    <a:masterClrMapping/>
  </p:clrMapOvr>
</p:sld>
</file>

<file path=ppt/slides/slide7.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19457" name="Rectangle 1"/>
          <p:cNvSpPr>
            <a:spLocks noChangeArrowheads="1"/>
          </p:cNvSpPr>
          <p:nvPr/>
        </p:nvSpPr>
        <p:spPr bwMode="auto">
          <a:xfrm>
            <a:off x="142844" y="0"/>
            <a:ext cx="8786874" cy="7902163"/>
          </a:xfrm>
          <a:prstGeom prst="rect">
            <a:avLst/>
          </a:prstGeom>
          <a:noFill/>
          <a:ln w="9525">
            <a:noFill/>
            <a:miter lim="800000"/>
            <a:headEnd/>
            <a:tailEnd/>
          </a:ln>
          <a:effectLst/>
        </p:spPr>
        <p:txBody>
          <a:bodyPr vert="horz" wrap="square" lIns="91440" tIns="45720" rIns="91440" bIns="45720" numCol="1" anchor="ctr" anchorCtr="0" compatLnSpc="1">
            <a:prstTxWarp prst="textNoShape">
              <a:avLst/>
            </a:prstTxWarp>
            <a:spAutoFit/>
          </a:bodyPr>
          <a:lstStyle/>
          <a:p>
            <a:pPr lvl="2" algn="ctr" fontAlgn="base">
              <a:spcBef>
                <a:spcPct val="0"/>
              </a:spcBef>
              <a:spcAft>
                <a:spcPct val="0"/>
              </a:spcAft>
              <a:tabLst>
                <a:tab pos="228600" algn="l"/>
              </a:tabLst>
            </a:pPr>
            <a:r>
              <a:rPr lang="ru-RU" sz="2000" b="1" dirty="0" smtClean="0">
                <a:solidFill>
                  <a:schemeClr val="tx2">
                    <a:lumMod val="75000"/>
                  </a:schemeClr>
                </a:solidFill>
                <a:latin typeface="+mj-lt"/>
                <a:ea typeface="Times New Roman" pitchFamily="18" charset="0"/>
                <a:cs typeface="Arial" pitchFamily="34" charset="0"/>
              </a:rPr>
              <a:t>Игра «Собери предложение»</a:t>
            </a:r>
          </a:p>
          <a:p>
            <a:pPr marL="0" lvl="2" fontAlgn="base">
              <a:spcBef>
                <a:spcPct val="0"/>
              </a:spcBef>
              <a:spcAft>
                <a:spcPct val="0"/>
              </a:spcAft>
              <a:tabLst>
                <a:tab pos="228600" algn="l"/>
              </a:tabLst>
            </a:pPr>
            <a:r>
              <a:rPr lang="ru-RU" sz="2000" b="1" i="1" dirty="0" smtClean="0">
                <a:ea typeface="Times New Roman" pitchFamily="18" charset="0"/>
                <a:cs typeface="Arial" pitchFamily="34" charset="0"/>
              </a:rPr>
              <a:t>Ц</a:t>
            </a:r>
            <a:r>
              <a:rPr kumimoji="0" lang="ru-RU" sz="2000" b="1" i="1" u="none" strike="noStrike" cap="none" normalizeH="0" baseline="0" dirty="0" smtClean="0">
                <a:ln>
                  <a:noFill/>
                </a:ln>
                <a:solidFill>
                  <a:schemeClr val="tx1"/>
                </a:solidFill>
                <a:effectLst/>
                <a:ea typeface="Times New Roman" pitchFamily="18" charset="0"/>
                <a:cs typeface="Arial" pitchFamily="34" charset="0"/>
              </a:rPr>
              <a:t>ель</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 : подбирать картинки по смыслу, составлять предложение с союзом </a:t>
            </a:r>
            <a:r>
              <a:rPr kumimoji="0" lang="ru-RU" sz="2000" b="1" i="1" u="none" strike="noStrike" cap="none" normalizeH="0" baseline="0" dirty="0" smtClean="0">
                <a:ln>
                  <a:noFill/>
                </a:ln>
                <a:solidFill>
                  <a:schemeClr val="tx1"/>
                </a:solidFill>
                <a:effectLst/>
                <a:ea typeface="Times New Roman" pitchFamily="18" charset="0"/>
                <a:cs typeface="Arial" pitchFamily="34" charset="0"/>
              </a:rPr>
              <a:t>«чтобы»</a:t>
            </a:r>
          </a:p>
          <a:p>
            <a:pPr marL="0" lvl="2" fontAlgn="base">
              <a:spcBef>
                <a:spcPct val="0"/>
              </a:spcBef>
              <a:spcAft>
                <a:spcPct val="0"/>
              </a:spcAft>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Подбирать цель к действию, проследив  глазами по стрелке.</a:t>
            </a:r>
          </a:p>
          <a:p>
            <a:pPr marL="0" lvl="2" fontAlgn="base">
              <a:spcBef>
                <a:spcPct val="0"/>
              </a:spcBef>
              <a:spcAft>
                <a:spcPct val="0"/>
              </a:spcAft>
              <a:tabLst>
                <a:tab pos="228600" algn="l"/>
              </a:tabLst>
            </a:pPr>
            <a:r>
              <a:rPr lang="ru-RU" sz="2000" dirty="0" smtClean="0">
                <a:ea typeface="Times New Roman" pitchFamily="18" charset="0"/>
                <a:cs typeface="Arial" pitchFamily="34" charset="0"/>
              </a:rPr>
              <a:t>Например. </a:t>
            </a:r>
            <a:r>
              <a:rPr lang="ru-RU" sz="2000" dirty="0" smtClean="0">
                <a:cs typeface="Arial" pitchFamily="34" charset="0"/>
              </a:rPr>
              <a:t>Король </a:t>
            </a:r>
            <a:r>
              <a:rPr lang="ru-RU" sz="2000" dirty="0" smtClean="0">
                <a:cs typeface="Arial" pitchFamily="34" charset="0"/>
              </a:rPr>
              <a:t>приказал слугам, чтобы …(они привели Емелю)</a:t>
            </a:r>
          </a:p>
          <a:p>
            <a:endParaRPr lang="ru-RU" sz="1200" dirty="0" smtClean="0"/>
          </a:p>
          <a:p>
            <a:r>
              <a:rPr lang="ru-RU" sz="1200" dirty="0" smtClean="0"/>
              <a:t> </a:t>
            </a:r>
          </a:p>
          <a:p>
            <a:r>
              <a:rPr lang="ru-RU" sz="1200" dirty="0" smtClean="0"/>
              <a:t> </a:t>
            </a:r>
          </a:p>
          <a:p>
            <a:r>
              <a:rPr lang="ru-RU" sz="1200" dirty="0" smtClean="0"/>
              <a:t> </a:t>
            </a:r>
          </a:p>
          <a:p>
            <a:r>
              <a:rPr lang="ru-RU" sz="1200" dirty="0" smtClean="0"/>
              <a:t> </a:t>
            </a:r>
          </a:p>
          <a:p>
            <a:endParaRPr lang="ru-RU" sz="1200" dirty="0" smtClean="0">
              <a:latin typeface="Arial" pitchFamily="34" charset="0"/>
              <a:cs typeface="Arial" pitchFamily="34" charset="0"/>
            </a:endParaRPr>
          </a:p>
          <a:p>
            <a:pPr lvl="2" fontAlgn="base">
              <a:spcBef>
                <a:spcPct val="0"/>
              </a:spcBef>
              <a:spcAft>
                <a:spcPct val="0"/>
              </a:spcAft>
              <a:tabLst>
                <a:tab pos="228600" algn="l"/>
              </a:tabLst>
            </a:pPr>
            <a:endParaRPr lang="ru-RU" sz="1200" dirty="0" smtClean="0">
              <a:latin typeface="Arial" pitchFamily="34" charset="0"/>
              <a:ea typeface="Times New Roman" pitchFamily="18" charset="0"/>
              <a:cs typeface="Arial" pitchFamily="34" charset="0"/>
            </a:endParaRPr>
          </a:p>
          <a:p>
            <a:pPr lvl="2" fontAlgn="base">
              <a:spcBef>
                <a:spcPct val="0"/>
              </a:spcBef>
              <a:spcAft>
                <a:spcPct val="0"/>
              </a:spcAft>
              <a:tabLst>
                <a:tab pos="228600" algn="l"/>
              </a:tabLst>
            </a:pPr>
            <a:endParaRPr kumimoji="0" lang="ru-RU"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lvl="2" fontAlgn="base">
              <a:spcBef>
                <a:spcPct val="0"/>
              </a:spcBef>
              <a:spcAft>
                <a:spcPct val="0"/>
              </a:spcAft>
              <a:tabLst>
                <a:tab pos="228600" algn="l"/>
              </a:tabLst>
            </a:pPr>
            <a:endParaRPr lang="ru-RU" sz="1200" dirty="0" smtClean="0">
              <a:latin typeface="Arial" pitchFamily="34" charset="0"/>
              <a:ea typeface="Times New Roman" pitchFamily="18" charset="0"/>
              <a:cs typeface="Arial" pitchFamily="34" charset="0"/>
            </a:endParaRPr>
          </a:p>
          <a:p>
            <a:endParaRPr lang="ru-RU" dirty="0" smtClean="0"/>
          </a:p>
          <a:p>
            <a:r>
              <a:rPr lang="ru-RU" dirty="0" smtClean="0"/>
              <a:t> </a:t>
            </a:r>
          </a:p>
          <a:p>
            <a:r>
              <a:rPr lang="ru-RU" dirty="0" smtClean="0"/>
              <a:t> </a:t>
            </a:r>
          </a:p>
          <a:p>
            <a:r>
              <a:rPr lang="ru-RU" dirty="0" smtClean="0"/>
              <a:t> </a:t>
            </a:r>
          </a:p>
          <a:p>
            <a:r>
              <a:rPr lang="ru-RU" dirty="0" smtClean="0"/>
              <a:t> </a:t>
            </a:r>
          </a:p>
          <a:p>
            <a:pPr>
              <a:lnSpc>
                <a:spcPts val="2100"/>
              </a:lnSpc>
              <a:spcBef>
                <a:spcPts val="600"/>
              </a:spcBef>
              <a:spcAft>
                <a:spcPts val="600"/>
              </a:spcAft>
            </a:pPr>
            <a:endParaRPr lang="ru-RU" dirty="0" smtClean="0">
              <a:latin typeface="Arial"/>
              <a:ea typeface="Times New Roman"/>
              <a:cs typeface="Times New Roman"/>
            </a:endParaRPr>
          </a:p>
          <a:p>
            <a:pPr algn="r">
              <a:lnSpc>
                <a:spcPts val="2100"/>
              </a:lnSpc>
              <a:spcBef>
                <a:spcPts val="600"/>
              </a:spcBef>
              <a:spcAft>
                <a:spcPts val="600"/>
              </a:spcAft>
            </a:pPr>
            <a:r>
              <a:rPr lang="ru-RU" dirty="0" smtClean="0">
                <a:latin typeface="Arial"/>
                <a:ea typeface="Times New Roman"/>
                <a:cs typeface="Times New Roman"/>
              </a:rPr>
              <a:t> </a:t>
            </a:r>
            <a:endParaRPr lang="ru-RU" sz="1600" dirty="0" smtClean="0">
              <a:ea typeface="Times New Roman"/>
              <a:cs typeface="Times New Roman"/>
            </a:endParaRPr>
          </a:p>
          <a:p>
            <a:pPr>
              <a:lnSpc>
                <a:spcPts val="2100"/>
              </a:lnSpc>
              <a:spcBef>
                <a:spcPts val="600"/>
              </a:spcBef>
              <a:spcAft>
                <a:spcPts val="600"/>
              </a:spcAft>
            </a:pPr>
            <a:r>
              <a:rPr lang="ru-RU" dirty="0" smtClean="0">
                <a:latin typeface="Arial"/>
                <a:ea typeface="Times New Roman"/>
                <a:cs typeface="Times New Roman"/>
              </a:rPr>
              <a:t> </a:t>
            </a:r>
            <a:endParaRPr lang="ru-RU" sz="1600" dirty="0" smtClean="0">
              <a:ea typeface="Times New Roman"/>
              <a:cs typeface="Times New Roman"/>
            </a:endParaRPr>
          </a:p>
          <a:p>
            <a:pPr>
              <a:lnSpc>
                <a:spcPts val="2100"/>
              </a:lnSpc>
              <a:spcBef>
                <a:spcPts val="600"/>
              </a:spcBef>
              <a:spcAft>
                <a:spcPts val="600"/>
              </a:spcAft>
            </a:pPr>
            <a:r>
              <a:rPr lang="ru-RU" dirty="0" smtClean="0">
                <a:latin typeface="Arial"/>
                <a:ea typeface="Times New Roman"/>
                <a:cs typeface="Times New Roman"/>
              </a:rPr>
              <a:t> </a:t>
            </a:r>
            <a:endParaRPr lang="ru-RU" sz="1600" dirty="0" smtClean="0">
              <a:ea typeface="Times New Roman"/>
              <a:cs typeface="Times New Roman"/>
            </a:endParaRPr>
          </a:p>
          <a:p>
            <a:pPr>
              <a:lnSpc>
                <a:spcPts val="2100"/>
              </a:lnSpc>
              <a:spcBef>
                <a:spcPts val="600"/>
              </a:spcBef>
              <a:spcAft>
                <a:spcPts val="600"/>
              </a:spcAft>
            </a:pPr>
            <a:r>
              <a:rPr lang="ru-RU" dirty="0" smtClean="0">
                <a:latin typeface="Arial"/>
                <a:ea typeface="Times New Roman"/>
                <a:cs typeface="Times New Roman"/>
              </a:rPr>
              <a:t> </a:t>
            </a:r>
            <a:endParaRPr lang="ru-RU" sz="1600" dirty="0" smtClean="0">
              <a:ea typeface="Times New Roman"/>
              <a:cs typeface="Times New Roman"/>
            </a:endParaRPr>
          </a:p>
          <a:p>
            <a:pPr lvl="2" fontAlgn="base">
              <a:spcBef>
                <a:spcPct val="0"/>
              </a:spcBef>
              <a:spcAft>
                <a:spcPct val="0"/>
              </a:spcAft>
              <a:tabLst>
                <a:tab pos="228600" algn="l"/>
              </a:tabLst>
            </a:pPr>
            <a:endParaRPr kumimoji="0" lang="ru-RU"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lvl="2" fontAlgn="base">
              <a:spcBef>
                <a:spcPct val="0"/>
              </a:spcBef>
              <a:spcAft>
                <a:spcPct val="0"/>
              </a:spcAft>
              <a:tabLst>
                <a:tab pos="228600" algn="l"/>
              </a:tabLst>
            </a:pPr>
            <a:endParaRPr lang="ru-RU" sz="1200" dirty="0" smtClean="0">
              <a:latin typeface="Arial" pitchFamily="34" charset="0"/>
              <a:ea typeface="Times New Roman" pitchFamily="18" charset="0"/>
              <a:cs typeface="Arial" pitchFamily="34" charset="0"/>
            </a:endParaRPr>
          </a:p>
          <a:p>
            <a:pPr lvl="2" fontAlgn="base">
              <a:spcBef>
                <a:spcPct val="0"/>
              </a:spcBef>
              <a:spcAft>
                <a:spcPct val="0"/>
              </a:spcAft>
              <a:tabLst>
                <a:tab pos="228600" algn="l"/>
              </a:tabLst>
            </a:pPr>
            <a:endParaRPr kumimoji="0" lang="ru-RU"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lvl="2" fontAlgn="base">
              <a:spcBef>
                <a:spcPct val="0"/>
              </a:spcBef>
              <a:spcAft>
                <a:spcPct val="0"/>
              </a:spcAft>
              <a:tabLst>
                <a:tab pos="228600" algn="l"/>
              </a:tabLst>
            </a:pPr>
            <a:endParaRPr lang="ru-RU" sz="1200" dirty="0" smtClean="0">
              <a:latin typeface="Arial" pitchFamily="34" charset="0"/>
              <a:ea typeface="Times New Roman" pitchFamily="18" charset="0"/>
              <a:cs typeface="Arial" pitchFamily="34" charset="0"/>
            </a:endParaRPr>
          </a:p>
          <a:p>
            <a:pPr lvl="2" fontAlgn="base">
              <a:spcBef>
                <a:spcPct val="0"/>
              </a:spcBef>
              <a:spcAft>
                <a:spcPct val="0"/>
              </a:spcAft>
              <a:tabLst>
                <a:tab pos="228600" algn="l"/>
              </a:tabLst>
            </a:pPr>
            <a:endParaRPr kumimoji="0" lang="ru-RU"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endParaRPr>
          </a:p>
          <a:p>
            <a:pPr lvl="2" fontAlgn="base">
              <a:spcBef>
                <a:spcPct val="0"/>
              </a:spcBef>
              <a:spcAft>
                <a:spcPct val="0"/>
              </a:spcAft>
              <a:tabLst>
                <a:tab pos="228600" algn="l"/>
              </a:tabLst>
            </a:pPr>
            <a:r>
              <a:rPr kumimoji="0" lang="ru-RU" sz="1200" b="0" i="0" u="none" strike="noStrike" cap="none" normalizeH="0" baseline="0" dirty="0" smtClean="0">
                <a:ln>
                  <a:noFill/>
                </a:ln>
                <a:solidFill>
                  <a:schemeClr val="tx1"/>
                </a:solidFill>
                <a:effectLst/>
                <a:latin typeface="Arial" pitchFamily="34" charset="0"/>
                <a:ea typeface="Times New Roman" pitchFamily="18" charset="0"/>
                <a:cs typeface="Arial" pitchFamily="34" charset="0"/>
              </a:rPr>
              <a:t>. </a:t>
            </a:r>
            <a:endParaRPr kumimoji="0" lang="ru-RU" b="0" i="0" u="none" strike="noStrike" cap="none" normalizeH="0" baseline="0" dirty="0" smtClean="0">
              <a:ln>
                <a:noFill/>
              </a:ln>
              <a:solidFill>
                <a:schemeClr val="tx1"/>
              </a:solidFill>
              <a:effectLst/>
              <a:latin typeface="Arial" pitchFamily="34" charset="0"/>
              <a:cs typeface="Arial" pitchFamily="34" charset="0"/>
            </a:endParaRPr>
          </a:p>
        </p:txBody>
      </p:sp>
      <p:graphicFrame>
        <p:nvGraphicFramePr>
          <p:cNvPr id="4" name="Таблица 3"/>
          <p:cNvGraphicFramePr>
            <a:graphicFrameLocks noGrp="1"/>
          </p:cNvGraphicFramePr>
          <p:nvPr/>
        </p:nvGraphicFramePr>
        <p:xfrm>
          <a:off x="714348" y="1928800"/>
          <a:ext cx="2857520" cy="4626300"/>
        </p:xfrm>
        <a:graphic>
          <a:graphicData uri="http://schemas.openxmlformats.org/drawingml/2006/table">
            <a:tbl>
              <a:tblPr firstRow="1" bandRow="1">
                <a:tableStyleId>{5C22544A-7EE6-4342-B048-85BDC9FD1C3A}</a:tableStyleId>
              </a:tblPr>
              <a:tblGrid>
                <a:gridCol w="1357322"/>
                <a:gridCol w="1500198"/>
              </a:tblGrid>
              <a:tr h="771050">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smtClean="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771050">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771050">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771050">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771050">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771050">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bl>
          </a:graphicData>
        </a:graphic>
      </p:graphicFrame>
      <p:pic>
        <p:nvPicPr>
          <p:cNvPr id="5" name="Рисунок 4" descr="https://avatars.mds.yandex.net/i?id=adf8804eeb7a39aee806813ca561878aa50b1d97-5869770-images-thumbs&amp;n=13"/>
          <p:cNvPicPr/>
          <p:nvPr/>
        </p:nvPicPr>
        <p:blipFill>
          <a:blip r:embed="rId2"/>
          <a:srcRect l="17708" t="4651" r="59584" b="13010"/>
          <a:stretch>
            <a:fillRect/>
          </a:stretch>
        </p:blipFill>
        <p:spPr bwMode="auto">
          <a:xfrm>
            <a:off x="785786" y="2000240"/>
            <a:ext cx="357190" cy="661984"/>
          </a:xfrm>
          <a:prstGeom prst="rect">
            <a:avLst/>
          </a:prstGeom>
          <a:noFill/>
          <a:ln w="9525">
            <a:noFill/>
            <a:miter lim="800000"/>
            <a:headEnd/>
            <a:tailEnd/>
          </a:ln>
        </p:spPr>
      </p:pic>
      <p:pic>
        <p:nvPicPr>
          <p:cNvPr id="6" name="Рисунок 5" descr="https://avatars.mds.yandex.net/i?id=7ebef12540497cb7251d0c9e9ccb03d6fef6c114-4012087-images-thumbs&amp;n=13"/>
          <p:cNvPicPr/>
          <p:nvPr/>
        </p:nvPicPr>
        <p:blipFill>
          <a:blip r:embed="rId3" cstate="print"/>
          <a:srcRect l="7903" r="57249"/>
          <a:stretch>
            <a:fillRect/>
          </a:stretch>
        </p:blipFill>
        <p:spPr bwMode="auto">
          <a:xfrm flipH="1">
            <a:off x="1714480" y="2000240"/>
            <a:ext cx="247649" cy="604834"/>
          </a:xfrm>
          <a:prstGeom prst="rect">
            <a:avLst/>
          </a:prstGeom>
          <a:noFill/>
          <a:ln w="9525">
            <a:noFill/>
            <a:miter lim="800000"/>
            <a:headEnd/>
            <a:tailEnd/>
          </a:ln>
        </p:spPr>
      </p:pic>
      <p:pic>
        <p:nvPicPr>
          <p:cNvPr id="7" name="Рисунок 6" descr="https://avatars.mds.yandex.net/i?id=7ebef12540497cb7251d0c9e9ccb03d6fef6c114-4012087-images-thumbs&amp;n=13"/>
          <p:cNvPicPr/>
          <p:nvPr/>
        </p:nvPicPr>
        <p:blipFill>
          <a:blip r:embed="rId3" cstate="print"/>
          <a:srcRect l="7903" r="57249"/>
          <a:stretch>
            <a:fillRect/>
          </a:stretch>
        </p:blipFill>
        <p:spPr bwMode="auto">
          <a:xfrm flipH="1">
            <a:off x="1357290" y="4357694"/>
            <a:ext cx="247649" cy="604834"/>
          </a:xfrm>
          <a:prstGeom prst="rect">
            <a:avLst/>
          </a:prstGeom>
          <a:noFill/>
          <a:ln w="9525">
            <a:noFill/>
            <a:miter lim="800000"/>
            <a:headEnd/>
            <a:tailEnd/>
          </a:ln>
        </p:spPr>
      </p:pic>
      <p:pic>
        <p:nvPicPr>
          <p:cNvPr id="8" name="Рисунок 7" descr="https://avatars.mds.yandex.net/i?id=19339003c016ce209c5d268a4a5a668236712952-5371416-images-thumbs&amp;n=13"/>
          <p:cNvPicPr/>
          <p:nvPr/>
        </p:nvPicPr>
        <p:blipFill>
          <a:blip r:embed="rId4" cstate="print"/>
          <a:srcRect l="18079" t="6867" r="10761" b="9871"/>
          <a:stretch>
            <a:fillRect/>
          </a:stretch>
        </p:blipFill>
        <p:spPr bwMode="auto">
          <a:xfrm>
            <a:off x="2428860" y="2000240"/>
            <a:ext cx="1057275" cy="600075"/>
          </a:xfrm>
          <a:prstGeom prst="rect">
            <a:avLst/>
          </a:prstGeom>
          <a:noFill/>
          <a:ln w="9525">
            <a:noFill/>
            <a:miter lim="800000"/>
            <a:headEnd/>
            <a:tailEnd/>
          </a:ln>
        </p:spPr>
      </p:pic>
      <p:pic>
        <p:nvPicPr>
          <p:cNvPr id="9" name="Рисунок 8" descr="https://avatars.mds.yandex.net/i?id=929cc6154cd3171c83c855a88ae710d05bb2ec9c-15129486-images-thumbs&amp;n=13"/>
          <p:cNvPicPr/>
          <p:nvPr/>
        </p:nvPicPr>
        <p:blipFill>
          <a:blip r:embed="rId5" cstate="print">
            <a:clrChange>
              <a:clrFrom>
                <a:srgbClr val="242422"/>
              </a:clrFrom>
              <a:clrTo>
                <a:srgbClr val="242422">
                  <a:alpha val="0"/>
                </a:srgbClr>
              </a:clrTo>
            </a:clrChange>
          </a:blip>
          <a:srcRect l="8009" r="41582"/>
          <a:stretch>
            <a:fillRect/>
          </a:stretch>
        </p:blipFill>
        <p:spPr bwMode="auto">
          <a:xfrm flipH="1">
            <a:off x="857224" y="2714620"/>
            <a:ext cx="418465" cy="466725"/>
          </a:xfrm>
          <a:prstGeom prst="rect">
            <a:avLst/>
          </a:prstGeom>
          <a:noFill/>
          <a:ln w="9525">
            <a:noFill/>
            <a:miter lim="800000"/>
            <a:headEnd/>
            <a:tailEnd/>
          </a:ln>
        </p:spPr>
      </p:pic>
      <p:pic>
        <p:nvPicPr>
          <p:cNvPr id="10" name="Рисунок 9" descr="https://avatars.mds.yandex.net/i?id=8981e9648ac77b77eeb91b2d4aed768473c3fa9b-9230514-images-thumbs&amp;n=13"/>
          <p:cNvPicPr/>
          <p:nvPr/>
        </p:nvPicPr>
        <p:blipFill>
          <a:blip r:embed="rId6" cstate="print"/>
          <a:srcRect l="3713" r="5216"/>
          <a:stretch>
            <a:fillRect/>
          </a:stretch>
        </p:blipFill>
        <p:spPr bwMode="auto">
          <a:xfrm>
            <a:off x="1214414" y="2786058"/>
            <a:ext cx="852805" cy="523875"/>
          </a:xfrm>
          <a:prstGeom prst="rect">
            <a:avLst/>
          </a:prstGeom>
          <a:noFill/>
          <a:ln w="9525">
            <a:noFill/>
            <a:miter lim="800000"/>
            <a:headEnd/>
            <a:tailEnd/>
          </a:ln>
        </p:spPr>
      </p:pic>
      <p:pic>
        <p:nvPicPr>
          <p:cNvPr id="11" name="Рисунок 10" descr="https://avatars.mds.yandex.net/i?id=adf8804eeb7a39aee806813ca561878aa50b1d97-5869770-images-thumbs&amp;n=13"/>
          <p:cNvPicPr/>
          <p:nvPr/>
        </p:nvPicPr>
        <p:blipFill>
          <a:blip r:embed="rId2"/>
          <a:srcRect l="51748"/>
          <a:stretch>
            <a:fillRect/>
          </a:stretch>
        </p:blipFill>
        <p:spPr bwMode="auto">
          <a:xfrm>
            <a:off x="2643174" y="2714620"/>
            <a:ext cx="876300" cy="704849"/>
          </a:xfrm>
          <a:prstGeom prst="rect">
            <a:avLst/>
          </a:prstGeom>
          <a:noFill/>
          <a:ln w="9525">
            <a:noFill/>
            <a:miter lim="800000"/>
            <a:headEnd/>
            <a:tailEnd/>
          </a:ln>
        </p:spPr>
      </p:pic>
      <p:pic>
        <p:nvPicPr>
          <p:cNvPr id="13" name="Рисунок 12" descr="https://avatars.mds.yandex.net/i?id=225aaa9db2d7112a9577c1bebd6bba7a-4860201-images-thumbs&amp;n=13"/>
          <p:cNvPicPr/>
          <p:nvPr/>
        </p:nvPicPr>
        <p:blipFill>
          <a:blip r:embed="rId7" cstate="print"/>
          <a:srcRect l="15457" t="6562" r="18501" b="17188"/>
          <a:stretch>
            <a:fillRect/>
          </a:stretch>
        </p:blipFill>
        <p:spPr bwMode="auto">
          <a:xfrm>
            <a:off x="785786" y="3500438"/>
            <a:ext cx="857256" cy="642942"/>
          </a:xfrm>
          <a:prstGeom prst="rect">
            <a:avLst/>
          </a:prstGeom>
          <a:noFill/>
          <a:ln w="9525">
            <a:noFill/>
            <a:miter lim="800000"/>
            <a:headEnd/>
            <a:tailEnd/>
          </a:ln>
        </p:spPr>
      </p:pic>
      <p:pic>
        <p:nvPicPr>
          <p:cNvPr id="14" name="Рисунок 13" descr="https://avatars.mds.yandex.net/i?id=e2a827b776201b807ba538dc92f5d2941137ea6a-4234038-images-thumbs&amp;n=13"/>
          <p:cNvPicPr/>
          <p:nvPr/>
        </p:nvPicPr>
        <p:blipFill>
          <a:blip r:embed="rId8" cstate="print"/>
          <a:srcRect l="14904" r="17317"/>
          <a:stretch>
            <a:fillRect/>
          </a:stretch>
        </p:blipFill>
        <p:spPr bwMode="auto">
          <a:xfrm>
            <a:off x="2643174" y="3500438"/>
            <a:ext cx="904876" cy="714380"/>
          </a:xfrm>
          <a:prstGeom prst="rect">
            <a:avLst/>
          </a:prstGeom>
          <a:noFill/>
          <a:ln w="9525">
            <a:noFill/>
            <a:miter lim="800000"/>
            <a:headEnd/>
            <a:tailEnd/>
          </a:ln>
        </p:spPr>
      </p:pic>
      <p:pic>
        <p:nvPicPr>
          <p:cNvPr id="15" name="Рисунок 14" descr="https://avatars.mds.yandex.net/i?id=adf8804eeb7a39aee806813ca561878aa50b1d97-5869770-images-thumbs&amp;n=13"/>
          <p:cNvPicPr/>
          <p:nvPr/>
        </p:nvPicPr>
        <p:blipFill>
          <a:blip r:embed="rId2"/>
          <a:srcRect l="17708" t="4651" r="59584" b="13010"/>
          <a:stretch>
            <a:fillRect/>
          </a:stretch>
        </p:blipFill>
        <p:spPr bwMode="auto">
          <a:xfrm>
            <a:off x="785786" y="4286256"/>
            <a:ext cx="428628" cy="714380"/>
          </a:xfrm>
          <a:prstGeom prst="rect">
            <a:avLst/>
          </a:prstGeom>
          <a:noFill/>
          <a:ln w="9525">
            <a:noFill/>
            <a:miter lim="800000"/>
            <a:headEnd/>
            <a:tailEnd/>
          </a:ln>
        </p:spPr>
      </p:pic>
      <p:pic>
        <p:nvPicPr>
          <p:cNvPr id="16" name="Рисунок 15" descr="https://avatars.mds.yandex.net/i?id=7ebef12540497cb7251d0c9e9ccb03d6fef6c114-4012087-images-thumbs&amp;n=13"/>
          <p:cNvPicPr/>
          <p:nvPr/>
        </p:nvPicPr>
        <p:blipFill>
          <a:blip r:embed="rId3" cstate="print"/>
          <a:srcRect l="7903" r="57249"/>
          <a:stretch>
            <a:fillRect/>
          </a:stretch>
        </p:blipFill>
        <p:spPr bwMode="auto">
          <a:xfrm flipH="1">
            <a:off x="1643042" y="4286256"/>
            <a:ext cx="247649" cy="604834"/>
          </a:xfrm>
          <a:prstGeom prst="rect">
            <a:avLst/>
          </a:prstGeom>
          <a:noFill/>
          <a:ln w="9525">
            <a:noFill/>
            <a:miter lim="800000"/>
            <a:headEnd/>
            <a:tailEnd/>
          </a:ln>
        </p:spPr>
      </p:pic>
      <p:pic>
        <p:nvPicPr>
          <p:cNvPr id="17" name="Рисунок 16" descr="https://avatars.mds.yandex.net/i?id=7ebef12540497cb7251d0c9e9ccb03d6fef6c114-4012087-images-thumbs&amp;n=13"/>
          <p:cNvPicPr/>
          <p:nvPr/>
        </p:nvPicPr>
        <p:blipFill>
          <a:blip r:embed="rId3" cstate="print"/>
          <a:srcRect l="7903" r="57249"/>
          <a:stretch>
            <a:fillRect/>
          </a:stretch>
        </p:blipFill>
        <p:spPr bwMode="auto">
          <a:xfrm flipH="1">
            <a:off x="1428728" y="4286256"/>
            <a:ext cx="247649" cy="604834"/>
          </a:xfrm>
          <a:prstGeom prst="rect">
            <a:avLst/>
          </a:prstGeom>
          <a:noFill/>
          <a:ln w="9525">
            <a:noFill/>
            <a:miter lim="800000"/>
            <a:headEnd/>
            <a:tailEnd/>
          </a:ln>
        </p:spPr>
      </p:pic>
      <p:pic>
        <p:nvPicPr>
          <p:cNvPr id="18" name="Рисунок 17" descr="https://avatars.mds.yandex.net/i?id=7ebef12540497cb7251d0c9e9ccb03d6fef6c114-4012087-images-thumbs&amp;n=13"/>
          <p:cNvPicPr/>
          <p:nvPr/>
        </p:nvPicPr>
        <p:blipFill>
          <a:blip r:embed="rId3" cstate="print"/>
          <a:srcRect l="7903" r="57249"/>
          <a:stretch>
            <a:fillRect/>
          </a:stretch>
        </p:blipFill>
        <p:spPr bwMode="auto">
          <a:xfrm flipH="1">
            <a:off x="1428728" y="2000240"/>
            <a:ext cx="247649" cy="604834"/>
          </a:xfrm>
          <a:prstGeom prst="rect">
            <a:avLst/>
          </a:prstGeom>
          <a:noFill/>
          <a:ln w="9525">
            <a:noFill/>
            <a:miter lim="800000"/>
            <a:headEnd/>
            <a:tailEnd/>
          </a:ln>
        </p:spPr>
      </p:pic>
      <p:pic>
        <p:nvPicPr>
          <p:cNvPr id="19" name="Рисунок 18" descr="https://avatars.mds.yandex.net/i?id=b7c3c62f8b69e485ae8906a3efc61fe1230e03c8-16304034-images-thumbs&amp;n=13"/>
          <p:cNvPicPr/>
          <p:nvPr/>
        </p:nvPicPr>
        <p:blipFill>
          <a:blip r:embed="rId9" cstate="print"/>
          <a:srcRect l="17083" r="11042"/>
          <a:stretch>
            <a:fillRect/>
          </a:stretch>
        </p:blipFill>
        <p:spPr bwMode="auto">
          <a:xfrm>
            <a:off x="2714612" y="4286256"/>
            <a:ext cx="853440" cy="666750"/>
          </a:xfrm>
          <a:prstGeom prst="rect">
            <a:avLst/>
          </a:prstGeom>
          <a:noFill/>
          <a:ln w="9525">
            <a:noFill/>
            <a:miter lim="800000"/>
            <a:headEnd/>
            <a:tailEnd/>
          </a:ln>
        </p:spPr>
      </p:pic>
      <p:pic>
        <p:nvPicPr>
          <p:cNvPr id="20" name="Рисунок 19" descr="https://avatars.mds.yandex.net/i?id=df08b4d94174a5baf9f7df5fa695c8af6390ea527ec687c6-5523440-images-thumbs&amp;n=13"/>
          <p:cNvPicPr/>
          <p:nvPr/>
        </p:nvPicPr>
        <p:blipFill>
          <a:blip r:embed="rId10" cstate="print"/>
          <a:srcRect l="6713" r="6713" b="7187"/>
          <a:stretch>
            <a:fillRect/>
          </a:stretch>
        </p:blipFill>
        <p:spPr bwMode="auto">
          <a:xfrm>
            <a:off x="2714612" y="5072074"/>
            <a:ext cx="842961" cy="633411"/>
          </a:xfrm>
          <a:prstGeom prst="rect">
            <a:avLst/>
          </a:prstGeom>
          <a:noFill/>
          <a:ln w="9525">
            <a:noFill/>
            <a:miter lim="800000"/>
            <a:headEnd/>
            <a:tailEnd/>
          </a:ln>
        </p:spPr>
      </p:pic>
      <p:pic>
        <p:nvPicPr>
          <p:cNvPr id="21" name="Рисунок 20" descr="https://avatars.mds.yandex.net/i?id=adf8804eeb7a39aee806813ca561878aa50b1d97-5869770-images-thumbs&amp;n=13"/>
          <p:cNvPicPr/>
          <p:nvPr/>
        </p:nvPicPr>
        <p:blipFill>
          <a:blip r:embed="rId2"/>
          <a:srcRect l="17708" t="4651" r="59584" b="13010"/>
          <a:stretch>
            <a:fillRect/>
          </a:stretch>
        </p:blipFill>
        <p:spPr bwMode="auto">
          <a:xfrm>
            <a:off x="785786" y="5072074"/>
            <a:ext cx="357190" cy="642942"/>
          </a:xfrm>
          <a:prstGeom prst="rect">
            <a:avLst/>
          </a:prstGeom>
          <a:noFill/>
          <a:ln w="9525">
            <a:noFill/>
            <a:miter lim="800000"/>
            <a:headEnd/>
            <a:tailEnd/>
          </a:ln>
        </p:spPr>
      </p:pic>
      <p:pic>
        <p:nvPicPr>
          <p:cNvPr id="22" name="Рисунок 21" descr="https://avatars.mds.yandex.net/i?id=7ebef12540497cb7251d0c9e9ccb03d6fef6c114-4012087-images-thumbs&amp;n=13"/>
          <p:cNvPicPr/>
          <p:nvPr/>
        </p:nvPicPr>
        <p:blipFill>
          <a:blip r:embed="rId3" cstate="print"/>
          <a:srcRect l="7903" r="57249"/>
          <a:stretch>
            <a:fillRect/>
          </a:stretch>
        </p:blipFill>
        <p:spPr bwMode="auto">
          <a:xfrm flipH="1">
            <a:off x="1357290" y="5072074"/>
            <a:ext cx="247649" cy="604834"/>
          </a:xfrm>
          <a:prstGeom prst="rect">
            <a:avLst/>
          </a:prstGeom>
          <a:noFill/>
          <a:ln w="9525">
            <a:noFill/>
            <a:miter lim="800000"/>
            <a:headEnd/>
            <a:tailEnd/>
          </a:ln>
        </p:spPr>
      </p:pic>
      <p:pic>
        <p:nvPicPr>
          <p:cNvPr id="23" name="Рисунок 22" descr="https://avatars.mds.yandex.net/i?id=7ebef12540497cb7251d0c9e9ccb03d6fef6c114-4012087-images-thumbs&amp;n=13"/>
          <p:cNvPicPr/>
          <p:nvPr/>
        </p:nvPicPr>
        <p:blipFill>
          <a:blip r:embed="rId3" cstate="print"/>
          <a:srcRect l="7903" r="57249"/>
          <a:stretch>
            <a:fillRect/>
          </a:stretch>
        </p:blipFill>
        <p:spPr bwMode="auto">
          <a:xfrm flipH="1">
            <a:off x="1643042" y="5072074"/>
            <a:ext cx="247649" cy="604834"/>
          </a:xfrm>
          <a:prstGeom prst="rect">
            <a:avLst/>
          </a:prstGeom>
          <a:noFill/>
          <a:ln w="9525">
            <a:noFill/>
            <a:miter lim="800000"/>
            <a:headEnd/>
            <a:tailEnd/>
          </a:ln>
        </p:spPr>
      </p:pic>
      <p:pic>
        <p:nvPicPr>
          <p:cNvPr id="24" name="Рисунок 23" descr="https://avatars.mds.yandex.net/i?id=a66a126bf1e618a7746cfab655145f87434e38ee-5886231-images-thumbs&amp;n=13"/>
          <p:cNvPicPr/>
          <p:nvPr/>
        </p:nvPicPr>
        <p:blipFill>
          <a:blip r:embed="rId11" cstate="print"/>
          <a:srcRect l="2991" t="2188" r="16026" b="2500"/>
          <a:stretch>
            <a:fillRect/>
          </a:stretch>
        </p:blipFill>
        <p:spPr bwMode="auto">
          <a:xfrm>
            <a:off x="785786" y="5786454"/>
            <a:ext cx="831215" cy="666750"/>
          </a:xfrm>
          <a:prstGeom prst="rect">
            <a:avLst/>
          </a:prstGeom>
          <a:noFill/>
          <a:ln w="9525">
            <a:noFill/>
            <a:miter lim="800000"/>
            <a:headEnd/>
            <a:tailEnd/>
          </a:ln>
        </p:spPr>
      </p:pic>
      <p:pic>
        <p:nvPicPr>
          <p:cNvPr id="25" name="Рисунок 24" descr="https://avatars.mds.yandex.net/i?id=bb54b19fd9b60a380defc7ee1fb23386025ef986-9266026-images-thumbs&amp;n=13"/>
          <p:cNvPicPr/>
          <p:nvPr/>
        </p:nvPicPr>
        <p:blipFill>
          <a:blip r:embed="rId12"/>
          <a:srcRect l="34027" t="12812" r="10070" b="17813"/>
          <a:stretch>
            <a:fillRect/>
          </a:stretch>
        </p:blipFill>
        <p:spPr bwMode="auto">
          <a:xfrm>
            <a:off x="2786050" y="5857892"/>
            <a:ext cx="717550" cy="657225"/>
          </a:xfrm>
          <a:prstGeom prst="rect">
            <a:avLst/>
          </a:prstGeom>
          <a:noFill/>
          <a:ln w="9525">
            <a:noFill/>
            <a:miter lim="800000"/>
            <a:headEnd/>
            <a:tailEnd/>
          </a:ln>
        </p:spPr>
      </p:pic>
      <p:cxnSp>
        <p:nvCxnSpPr>
          <p:cNvPr id="27" name="Скругленная соединительная линия 26"/>
          <p:cNvCxnSpPr/>
          <p:nvPr/>
        </p:nvCxnSpPr>
        <p:spPr>
          <a:xfrm rot="16200000" flipH="1">
            <a:off x="1357290" y="3071810"/>
            <a:ext cx="1500198" cy="357190"/>
          </a:xfrm>
          <a:prstGeom prst="curvedConnector3">
            <a:avLst>
              <a:gd name="adj1" fmla="val 50000"/>
            </a:avLst>
          </a:prstGeom>
          <a:ln>
            <a:tailEnd type="arrow"/>
          </a:ln>
        </p:spPr>
        <p:style>
          <a:lnRef idx="1">
            <a:schemeClr val="accent1"/>
          </a:lnRef>
          <a:fillRef idx="0">
            <a:schemeClr val="accent1"/>
          </a:fillRef>
          <a:effectRef idx="0">
            <a:schemeClr val="accent1"/>
          </a:effectRef>
          <a:fontRef idx="minor">
            <a:schemeClr val="tx1"/>
          </a:fontRef>
        </p:style>
      </p:cxnSp>
      <p:cxnSp>
        <p:nvCxnSpPr>
          <p:cNvPr id="35" name="Скругленная соединительная линия 34"/>
          <p:cNvCxnSpPr/>
          <p:nvPr/>
        </p:nvCxnSpPr>
        <p:spPr>
          <a:xfrm rot="16200000" flipH="1">
            <a:off x="1464447" y="3893347"/>
            <a:ext cx="1500198" cy="428628"/>
          </a:xfrm>
          <a:prstGeom prst="curvedConnector3">
            <a:avLst>
              <a:gd name="adj1" fmla="val 50000"/>
            </a:avLst>
          </a:prstGeom>
          <a:ln>
            <a:tailEnd type="arrow"/>
          </a:ln>
        </p:spPr>
        <p:style>
          <a:lnRef idx="1">
            <a:schemeClr val="accent1"/>
          </a:lnRef>
          <a:fillRef idx="0">
            <a:schemeClr val="accent1"/>
          </a:fillRef>
          <a:effectRef idx="0">
            <a:schemeClr val="accent1"/>
          </a:effectRef>
          <a:fontRef idx="minor">
            <a:schemeClr val="tx1"/>
          </a:fontRef>
        </p:style>
      </p:cxnSp>
      <p:cxnSp>
        <p:nvCxnSpPr>
          <p:cNvPr id="37" name="Скругленная соединительная линия 36"/>
          <p:cNvCxnSpPr/>
          <p:nvPr/>
        </p:nvCxnSpPr>
        <p:spPr>
          <a:xfrm rot="16200000" flipH="1">
            <a:off x="928662" y="4929198"/>
            <a:ext cx="2428892" cy="428628"/>
          </a:xfrm>
          <a:prstGeom prst="curvedConnector3">
            <a:avLst>
              <a:gd name="adj1" fmla="val 50000"/>
            </a:avLst>
          </a:prstGeom>
          <a:ln>
            <a:tailEnd type="arrow"/>
          </a:ln>
        </p:spPr>
        <p:style>
          <a:lnRef idx="1">
            <a:schemeClr val="accent1"/>
          </a:lnRef>
          <a:fillRef idx="0">
            <a:schemeClr val="accent1"/>
          </a:fillRef>
          <a:effectRef idx="0">
            <a:schemeClr val="accent1"/>
          </a:effectRef>
          <a:fontRef idx="minor">
            <a:schemeClr val="tx1"/>
          </a:fontRef>
        </p:style>
      </p:cxnSp>
      <p:cxnSp>
        <p:nvCxnSpPr>
          <p:cNvPr id="39" name="Скругленная соединительная линия 38"/>
          <p:cNvCxnSpPr/>
          <p:nvPr/>
        </p:nvCxnSpPr>
        <p:spPr>
          <a:xfrm rot="5400000" flipH="1" flipV="1">
            <a:off x="1250133" y="3821909"/>
            <a:ext cx="1857388" cy="357190"/>
          </a:xfrm>
          <a:prstGeom prst="curvedConnector3">
            <a:avLst>
              <a:gd name="adj1" fmla="val 50000"/>
            </a:avLst>
          </a:prstGeom>
          <a:ln>
            <a:tailEnd type="arrow"/>
          </a:ln>
        </p:spPr>
        <p:style>
          <a:lnRef idx="1">
            <a:schemeClr val="accent1"/>
          </a:lnRef>
          <a:fillRef idx="0">
            <a:schemeClr val="accent1"/>
          </a:fillRef>
          <a:effectRef idx="0">
            <a:schemeClr val="accent1"/>
          </a:effectRef>
          <a:fontRef idx="minor">
            <a:schemeClr val="tx1"/>
          </a:fontRef>
        </p:style>
      </p:cxnSp>
      <p:cxnSp>
        <p:nvCxnSpPr>
          <p:cNvPr id="41" name="Скругленная соединительная линия 40"/>
          <p:cNvCxnSpPr/>
          <p:nvPr/>
        </p:nvCxnSpPr>
        <p:spPr>
          <a:xfrm flipV="1">
            <a:off x="2000232" y="5357826"/>
            <a:ext cx="357190" cy="71438"/>
          </a:xfrm>
          <a:prstGeom prst="curvedConnector3">
            <a:avLst>
              <a:gd name="adj1" fmla="val 50000"/>
            </a:avLst>
          </a:prstGeom>
          <a:ln>
            <a:tailEnd type="arrow"/>
          </a:ln>
        </p:spPr>
        <p:style>
          <a:lnRef idx="1">
            <a:schemeClr val="accent1"/>
          </a:lnRef>
          <a:fillRef idx="0">
            <a:schemeClr val="accent1"/>
          </a:fillRef>
          <a:effectRef idx="0">
            <a:schemeClr val="accent1"/>
          </a:effectRef>
          <a:fontRef idx="minor">
            <a:schemeClr val="tx1"/>
          </a:fontRef>
        </p:style>
      </p:cxnSp>
      <p:cxnSp>
        <p:nvCxnSpPr>
          <p:cNvPr id="43" name="Скругленная соединительная линия 42"/>
          <p:cNvCxnSpPr/>
          <p:nvPr/>
        </p:nvCxnSpPr>
        <p:spPr>
          <a:xfrm rot="5400000" flipH="1" flipV="1">
            <a:off x="107125" y="4179099"/>
            <a:ext cx="3857652" cy="357190"/>
          </a:xfrm>
          <a:prstGeom prst="curvedConnector3">
            <a:avLst>
              <a:gd name="adj1" fmla="val 50000"/>
            </a:avLst>
          </a:prstGeom>
          <a:ln>
            <a:tailEnd type="arrow"/>
          </a:ln>
        </p:spPr>
        <p:style>
          <a:lnRef idx="1">
            <a:schemeClr val="accent1"/>
          </a:lnRef>
          <a:fillRef idx="0">
            <a:schemeClr val="accent1"/>
          </a:fillRef>
          <a:effectRef idx="0">
            <a:schemeClr val="accent1"/>
          </a:effectRef>
          <a:fontRef idx="minor">
            <a:schemeClr val="tx1"/>
          </a:fontRef>
        </p:style>
      </p:cxnSp>
    </p:spTree>
  </p:cSld>
  <p:clrMapOvr>
    <a:masterClrMapping/>
  </p:clrMapOvr>
</p:sld>
</file>

<file path=ppt/slides/slide8.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2" name="Прямоугольник 21"/>
          <p:cNvSpPr/>
          <p:nvPr/>
        </p:nvSpPr>
        <p:spPr>
          <a:xfrm>
            <a:off x="0" y="142852"/>
            <a:ext cx="9001156" cy="6832640"/>
          </a:xfrm>
          <a:prstGeom prst="rect">
            <a:avLst/>
          </a:prstGeom>
        </p:spPr>
        <p:txBody>
          <a:bodyPr wrap="square">
            <a:spAutoFit/>
          </a:bodyPr>
          <a:lstStyle/>
          <a:p>
            <a:pPr algn="ctr"/>
            <a:r>
              <a:rPr lang="ru-RU" sz="3200" b="1" dirty="0" smtClean="0">
                <a:solidFill>
                  <a:schemeClr val="bg2">
                    <a:lumMod val="50000"/>
                  </a:schemeClr>
                </a:solidFill>
              </a:rPr>
              <a:t>Игры заключительного этапа.</a:t>
            </a:r>
          </a:p>
          <a:p>
            <a:pPr algn="ctr"/>
            <a:r>
              <a:rPr lang="ru-RU" sz="2000" b="1" dirty="0" smtClean="0">
                <a:solidFill>
                  <a:schemeClr val="tx2">
                    <a:lumMod val="75000"/>
                  </a:schemeClr>
                </a:solidFill>
                <a:latin typeface="+mj-lt"/>
              </a:rPr>
              <a:t>Игра «Строим </a:t>
            </a:r>
            <a:r>
              <a:rPr lang="ru-RU" sz="2000" b="1" dirty="0" smtClean="0">
                <a:solidFill>
                  <a:schemeClr val="tx2">
                    <a:lumMod val="75000"/>
                  </a:schemeClr>
                </a:solidFill>
              </a:rPr>
              <a:t>цепочку»</a:t>
            </a:r>
          </a:p>
          <a:p>
            <a:r>
              <a:rPr lang="ru-RU" b="1" i="1" dirty="0" smtClean="0"/>
              <a:t>Цель:</a:t>
            </a:r>
            <a:r>
              <a:rPr lang="ru-RU" dirty="0" smtClean="0"/>
              <a:t> </a:t>
            </a:r>
            <a:r>
              <a:rPr lang="ru-RU" sz="2000" dirty="0" smtClean="0"/>
              <a:t>тренировать последовательность действий через </a:t>
            </a:r>
            <a:r>
              <a:rPr lang="ru-RU" sz="2000" b="1" i="1" dirty="0" smtClean="0"/>
              <a:t>«чтобы».</a:t>
            </a:r>
            <a:r>
              <a:rPr lang="ru-RU" sz="2000" dirty="0" smtClean="0"/>
              <a:t/>
            </a:r>
            <a:br>
              <a:rPr lang="ru-RU" sz="2000" dirty="0" smtClean="0"/>
            </a:br>
            <a:r>
              <a:rPr lang="ru-RU" sz="2000" dirty="0" smtClean="0"/>
              <a:t>1. «Чтобы сварить щи, нужно сначала…» (налить воду в чугунок)</a:t>
            </a:r>
          </a:p>
          <a:p>
            <a:r>
              <a:rPr lang="ru-RU" sz="2000" dirty="0" smtClean="0"/>
              <a:t>«Чтобы налить воду в чугунок, нужно сначала…» (принести воду )</a:t>
            </a:r>
          </a:p>
          <a:p>
            <a:r>
              <a:rPr lang="ru-RU" sz="2000" dirty="0" smtClean="0"/>
              <a:t> «Чтобы принести воду, нужно сначала…» (пойти за водой на речку)</a:t>
            </a:r>
          </a:p>
          <a:p>
            <a:r>
              <a:rPr lang="ru-RU" sz="2000" dirty="0" smtClean="0"/>
              <a:t>«Чтобы пойти за водой на речку, нужно…» (взять с собой </a:t>
            </a:r>
            <a:r>
              <a:rPr lang="ru-RU" sz="2000" dirty="0" smtClean="0"/>
              <a:t>вёдра)</a:t>
            </a:r>
          </a:p>
          <a:p>
            <a:endParaRPr lang="ru-RU" sz="1600" dirty="0" smtClean="0"/>
          </a:p>
          <a:p>
            <a:endParaRPr lang="ru-RU" sz="1600" dirty="0" smtClean="0"/>
          </a:p>
          <a:p>
            <a:endParaRPr lang="ru-RU" sz="1600" dirty="0" smtClean="0"/>
          </a:p>
          <a:p>
            <a:endParaRPr lang="ru-RU" sz="1600" dirty="0" smtClean="0"/>
          </a:p>
          <a:p>
            <a:endParaRPr lang="ru-RU" sz="1600" dirty="0" smtClean="0"/>
          </a:p>
          <a:p>
            <a:r>
              <a:rPr lang="ru-RU" sz="2000" dirty="0" smtClean="0"/>
              <a:t>2</a:t>
            </a:r>
            <a:r>
              <a:rPr lang="ru-RU" sz="2000" dirty="0" smtClean="0"/>
              <a:t>. «Чтобы в избе стало тепло, нужно…»  (затопить печь)</a:t>
            </a:r>
          </a:p>
          <a:p>
            <a:r>
              <a:rPr lang="ru-RU" sz="2000" dirty="0" smtClean="0"/>
              <a:t>«Чтобы затопить печь, нужно»… (положить дрова)</a:t>
            </a:r>
          </a:p>
          <a:p>
            <a:r>
              <a:rPr lang="ru-RU" sz="2000" dirty="0" smtClean="0"/>
              <a:t>«Чтобы положить дрова, нужно»… (нарубить дрова)</a:t>
            </a:r>
          </a:p>
          <a:p>
            <a:r>
              <a:rPr lang="ru-RU" sz="2000" dirty="0" smtClean="0"/>
              <a:t>«Чтобы  нарубить дрова, нужно …  (взять топор)</a:t>
            </a:r>
          </a:p>
          <a:p>
            <a:endParaRPr lang="ru-RU" b="1" dirty="0" smtClean="0"/>
          </a:p>
          <a:p>
            <a:endParaRPr lang="ru-RU" b="1" dirty="0" smtClean="0"/>
          </a:p>
          <a:p>
            <a:endParaRPr lang="ru-RU" b="1" dirty="0" smtClean="0"/>
          </a:p>
          <a:p>
            <a:endParaRPr lang="ru-RU" b="1" dirty="0" smtClean="0"/>
          </a:p>
          <a:p>
            <a:endParaRPr lang="ru-RU" b="1" dirty="0" smtClean="0"/>
          </a:p>
          <a:p>
            <a:endParaRPr lang="ru-RU" b="1" dirty="0" smtClean="0"/>
          </a:p>
          <a:p>
            <a:endParaRPr lang="ru-RU" dirty="0"/>
          </a:p>
        </p:txBody>
      </p:sp>
      <p:sp>
        <p:nvSpPr>
          <p:cNvPr id="25" name="Овал 24"/>
          <p:cNvSpPr/>
          <p:nvPr/>
        </p:nvSpPr>
        <p:spPr>
          <a:xfrm>
            <a:off x="142844" y="2643182"/>
            <a:ext cx="1080000" cy="1080000"/>
          </a:xfrm>
          <a:prstGeom prst="ellipse">
            <a:avLst/>
          </a:prstGeom>
          <a:no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endParaRPr lang="ru-RU" dirty="0">
              <a:noFill/>
            </a:endParaRPr>
          </a:p>
        </p:txBody>
      </p:sp>
      <p:sp>
        <p:nvSpPr>
          <p:cNvPr id="27" name="Овал 26"/>
          <p:cNvSpPr/>
          <p:nvPr/>
        </p:nvSpPr>
        <p:spPr>
          <a:xfrm>
            <a:off x="1357290" y="5143512"/>
            <a:ext cx="1080000" cy="1080000"/>
          </a:xfrm>
          <a:prstGeom prst="ellipse">
            <a:avLst/>
          </a:prstGeom>
          <a:no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endParaRPr lang="ru-RU" dirty="0">
              <a:noFill/>
            </a:endParaRPr>
          </a:p>
        </p:txBody>
      </p:sp>
      <p:sp>
        <p:nvSpPr>
          <p:cNvPr id="28" name="Овал 27"/>
          <p:cNvSpPr/>
          <p:nvPr/>
        </p:nvSpPr>
        <p:spPr>
          <a:xfrm>
            <a:off x="2285984" y="2643182"/>
            <a:ext cx="1080000" cy="1080000"/>
          </a:xfrm>
          <a:prstGeom prst="ellipse">
            <a:avLst/>
          </a:prstGeom>
          <a:no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endParaRPr lang="ru-RU" dirty="0">
              <a:noFill/>
            </a:endParaRPr>
          </a:p>
        </p:txBody>
      </p:sp>
      <p:sp>
        <p:nvSpPr>
          <p:cNvPr id="29" name="Овал 28"/>
          <p:cNvSpPr/>
          <p:nvPr/>
        </p:nvSpPr>
        <p:spPr>
          <a:xfrm>
            <a:off x="3357554" y="2643182"/>
            <a:ext cx="1080000" cy="1080000"/>
          </a:xfrm>
          <a:prstGeom prst="ellipse">
            <a:avLst/>
          </a:prstGeom>
          <a:no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endParaRPr lang="ru-RU" dirty="0">
              <a:noFill/>
            </a:endParaRPr>
          </a:p>
        </p:txBody>
      </p:sp>
      <p:sp>
        <p:nvSpPr>
          <p:cNvPr id="30" name="Овал 29"/>
          <p:cNvSpPr/>
          <p:nvPr/>
        </p:nvSpPr>
        <p:spPr>
          <a:xfrm>
            <a:off x="1214414" y="2643182"/>
            <a:ext cx="1080000" cy="1080000"/>
          </a:xfrm>
          <a:prstGeom prst="ellipse">
            <a:avLst/>
          </a:prstGeom>
          <a:no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endParaRPr lang="ru-RU" dirty="0">
              <a:noFill/>
            </a:endParaRPr>
          </a:p>
        </p:txBody>
      </p:sp>
      <p:sp>
        <p:nvSpPr>
          <p:cNvPr id="31" name="Овал 30"/>
          <p:cNvSpPr/>
          <p:nvPr/>
        </p:nvSpPr>
        <p:spPr>
          <a:xfrm>
            <a:off x="357158" y="5143512"/>
            <a:ext cx="1080000" cy="1080000"/>
          </a:xfrm>
          <a:prstGeom prst="ellipse">
            <a:avLst/>
          </a:prstGeom>
          <a:no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endParaRPr lang="ru-RU" dirty="0">
              <a:noFill/>
            </a:endParaRPr>
          </a:p>
        </p:txBody>
      </p:sp>
      <p:sp>
        <p:nvSpPr>
          <p:cNvPr id="32" name="Овал 31"/>
          <p:cNvSpPr/>
          <p:nvPr/>
        </p:nvSpPr>
        <p:spPr>
          <a:xfrm>
            <a:off x="2357422" y="5143512"/>
            <a:ext cx="1080000" cy="1071570"/>
          </a:xfrm>
          <a:prstGeom prst="ellipse">
            <a:avLst/>
          </a:prstGeom>
          <a:no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endParaRPr lang="ru-RU" dirty="0">
              <a:noFill/>
            </a:endParaRPr>
          </a:p>
        </p:txBody>
      </p:sp>
      <p:sp>
        <p:nvSpPr>
          <p:cNvPr id="33" name="Овал 32"/>
          <p:cNvSpPr/>
          <p:nvPr/>
        </p:nvSpPr>
        <p:spPr>
          <a:xfrm>
            <a:off x="3357554" y="5143512"/>
            <a:ext cx="1080000" cy="1080000"/>
          </a:xfrm>
          <a:prstGeom prst="ellipse">
            <a:avLst/>
          </a:prstGeom>
          <a:noFill/>
        </p:spPr>
        <p:style>
          <a:lnRef idx="2">
            <a:schemeClr val="accent1">
              <a:shade val="50000"/>
            </a:schemeClr>
          </a:lnRef>
          <a:fillRef idx="1">
            <a:schemeClr val="accent1"/>
          </a:fillRef>
          <a:effectRef idx="0">
            <a:schemeClr val="accent1"/>
          </a:effectRef>
          <a:fontRef idx="minor">
            <a:schemeClr val="lt1"/>
          </a:fontRef>
        </p:style>
        <p:txBody>
          <a:bodyPr rtlCol="0" anchor="ctr"/>
          <a:lstStyle/>
          <a:p>
            <a:pPr algn="ctr"/>
            <a:endParaRPr lang="ru-RU" dirty="0">
              <a:noFill/>
            </a:endParaRPr>
          </a:p>
        </p:txBody>
      </p:sp>
      <p:pic>
        <p:nvPicPr>
          <p:cNvPr id="35" name="Рисунок 34" descr="https://avatars.mds.yandex.net/i?id=d0e5757a96786fe28cd44c5d6a125b3826781900-10933522-images-thumbs&amp;n=13"/>
          <p:cNvPicPr/>
          <p:nvPr/>
        </p:nvPicPr>
        <p:blipFill>
          <a:blip r:embed="rId2"/>
          <a:srcRect l="53281" t="22467"/>
          <a:stretch>
            <a:fillRect/>
          </a:stretch>
        </p:blipFill>
        <p:spPr bwMode="auto">
          <a:xfrm>
            <a:off x="1428728" y="2786058"/>
            <a:ext cx="720000" cy="720000"/>
          </a:xfrm>
          <a:prstGeom prst="rect">
            <a:avLst/>
          </a:prstGeom>
          <a:noFill/>
          <a:ln w="9525">
            <a:noFill/>
            <a:miter lim="800000"/>
            <a:headEnd/>
            <a:tailEnd/>
          </a:ln>
        </p:spPr>
      </p:pic>
      <p:pic>
        <p:nvPicPr>
          <p:cNvPr id="36" name="Рисунок 35" descr="https://avatars.mds.yandex.net/i?id=d0e5757a96786fe28cd44c5d6a125b3826781900-10933522-images-thumbs&amp;n=13"/>
          <p:cNvPicPr/>
          <p:nvPr/>
        </p:nvPicPr>
        <p:blipFill>
          <a:blip r:embed="rId3" cstate="print"/>
          <a:srcRect t="3084" r="48294" b="6608"/>
          <a:stretch>
            <a:fillRect/>
          </a:stretch>
        </p:blipFill>
        <p:spPr bwMode="auto">
          <a:xfrm>
            <a:off x="2571736" y="2786058"/>
            <a:ext cx="720000" cy="720000"/>
          </a:xfrm>
          <a:prstGeom prst="rect">
            <a:avLst/>
          </a:prstGeom>
          <a:noFill/>
          <a:ln w="9525">
            <a:noFill/>
            <a:miter lim="800000"/>
            <a:headEnd/>
            <a:tailEnd/>
          </a:ln>
        </p:spPr>
      </p:pic>
      <p:pic>
        <p:nvPicPr>
          <p:cNvPr id="37" name="Рисунок 36" descr="https://avatars.mds.yandex.net/i?id=2b5be1f2b32476534a263c4b800d35c4ef0d0c48-5318694-images-thumbs&amp;n=13"/>
          <p:cNvPicPr/>
          <p:nvPr/>
        </p:nvPicPr>
        <p:blipFill>
          <a:blip r:embed="rId4"/>
          <a:srcRect l="54332" t="62645" r="11710" b="5938"/>
          <a:stretch>
            <a:fillRect/>
          </a:stretch>
        </p:blipFill>
        <p:spPr bwMode="auto">
          <a:xfrm>
            <a:off x="3500430" y="2857496"/>
            <a:ext cx="720000" cy="720000"/>
          </a:xfrm>
          <a:prstGeom prst="rect">
            <a:avLst/>
          </a:prstGeom>
          <a:noFill/>
          <a:ln w="9525">
            <a:noFill/>
            <a:miter lim="800000"/>
            <a:headEnd/>
            <a:tailEnd/>
          </a:ln>
        </p:spPr>
      </p:pic>
      <p:pic>
        <p:nvPicPr>
          <p:cNvPr id="38" name="Рисунок 37" descr="https://avatars.mds.yandex.net/i?id=8981e9648ac77b77eeb91b2d4aed768473c3fa9b-9230514-images-thumbs&amp;n=13"/>
          <p:cNvPicPr/>
          <p:nvPr/>
        </p:nvPicPr>
        <p:blipFill>
          <a:blip r:embed="rId5" cstate="print"/>
          <a:srcRect l="3713" r="9658"/>
          <a:stretch>
            <a:fillRect/>
          </a:stretch>
        </p:blipFill>
        <p:spPr bwMode="auto">
          <a:xfrm>
            <a:off x="428596" y="5429264"/>
            <a:ext cx="928694" cy="500066"/>
          </a:xfrm>
          <a:prstGeom prst="rect">
            <a:avLst/>
          </a:prstGeom>
          <a:noFill/>
          <a:ln w="9525">
            <a:noFill/>
            <a:miter lim="800000"/>
            <a:headEnd/>
            <a:tailEnd/>
          </a:ln>
        </p:spPr>
      </p:pic>
      <p:pic>
        <p:nvPicPr>
          <p:cNvPr id="39" name="Рисунок 38" descr="https://avatars.mds.yandex.net/i?id=1d9c7a1af61b682e127997770d84eea3ed83b71e-10698550-images-thumbs&amp;n=13"/>
          <p:cNvPicPr/>
          <p:nvPr/>
        </p:nvPicPr>
        <p:blipFill>
          <a:blip r:embed="rId6"/>
          <a:srcRect l="28391" t="58724" r="51323" b="15444"/>
          <a:stretch>
            <a:fillRect/>
          </a:stretch>
        </p:blipFill>
        <p:spPr bwMode="auto">
          <a:xfrm>
            <a:off x="1500166" y="5429264"/>
            <a:ext cx="781050" cy="561975"/>
          </a:xfrm>
          <a:prstGeom prst="rect">
            <a:avLst/>
          </a:prstGeom>
          <a:noFill/>
          <a:ln w="9525">
            <a:noFill/>
            <a:miter lim="800000"/>
            <a:headEnd/>
            <a:tailEnd/>
          </a:ln>
        </p:spPr>
      </p:pic>
      <p:pic>
        <p:nvPicPr>
          <p:cNvPr id="40" name="Рисунок 39" descr="https://avatars.mds.yandex.net/i?id=987287e16e4bb473010b75f647c622b0be06b06d-3695895-images-thumbs&amp;n=13"/>
          <p:cNvPicPr/>
          <p:nvPr/>
        </p:nvPicPr>
        <p:blipFill>
          <a:blip r:embed="rId7"/>
          <a:srcRect l="9507" t="49621" r="53251" b="3020"/>
          <a:stretch>
            <a:fillRect/>
          </a:stretch>
        </p:blipFill>
        <p:spPr bwMode="auto">
          <a:xfrm>
            <a:off x="2500298" y="5429264"/>
            <a:ext cx="814387" cy="504824"/>
          </a:xfrm>
          <a:prstGeom prst="rect">
            <a:avLst/>
          </a:prstGeom>
          <a:noFill/>
          <a:ln w="9525">
            <a:noFill/>
            <a:miter lim="800000"/>
            <a:headEnd/>
            <a:tailEnd/>
          </a:ln>
        </p:spPr>
      </p:pic>
      <p:pic>
        <p:nvPicPr>
          <p:cNvPr id="41" name="Рисунок 40" descr="https://avatars.mds.yandex.net/i?id=1f5459eea0d89f99fa1dbc39f538dc8f9d2bef8c-4220229-images-thumbs&amp;n=13"/>
          <p:cNvPicPr/>
          <p:nvPr/>
        </p:nvPicPr>
        <p:blipFill>
          <a:blip r:embed="rId8" cstate="print"/>
          <a:srcRect l="22865" t="4911" r="13568" b="10392"/>
          <a:stretch>
            <a:fillRect/>
          </a:stretch>
        </p:blipFill>
        <p:spPr bwMode="auto">
          <a:xfrm>
            <a:off x="3643306" y="5286388"/>
            <a:ext cx="640080" cy="781050"/>
          </a:xfrm>
          <a:prstGeom prst="rect">
            <a:avLst/>
          </a:prstGeom>
          <a:noFill/>
          <a:ln w="9525">
            <a:noFill/>
            <a:miter lim="800000"/>
            <a:headEnd/>
            <a:tailEnd/>
          </a:ln>
        </p:spPr>
      </p:pic>
      <p:pic>
        <p:nvPicPr>
          <p:cNvPr id="42" name="Рисунок 41" descr="https://avatars.mds.yandex.net/i?id=cd0df2075cebb29b8d0ae965a0d588985b27a309-5342458-images-thumbs&amp;n=13"/>
          <p:cNvPicPr/>
          <p:nvPr/>
        </p:nvPicPr>
        <p:blipFill>
          <a:blip r:embed="rId9" cstate="print">
            <a:lum contrast="20000"/>
          </a:blip>
          <a:srcRect l="13762"/>
          <a:stretch>
            <a:fillRect/>
          </a:stretch>
        </p:blipFill>
        <p:spPr bwMode="auto">
          <a:xfrm>
            <a:off x="357158" y="2786058"/>
            <a:ext cx="720000" cy="720000"/>
          </a:xfrm>
          <a:prstGeom prst="rect">
            <a:avLst/>
          </a:prstGeom>
          <a:noFill/>
          <a:ln w="9525">
            <a:noFill/>
            <a:miter lim="800000"/>
            <a:headEnd/>
            <a:tailEnd/>
          </a:ln>
        </p:spPr>
      </p:pic>
    </p:spTree>
  </p:cSld>
  <p:clrMapOvr>
    <a:masterClrMapping/>
  </p:clrMapOvr>
</p:sld>
</file>

<file path=ppt/slides/slide9.xml><?xml version="1.0" encoding="utf-8"?>
<p:sld xmlns:a="http://schemas.openxmlformats.org/drawingml/2006/main" xmlns:r="http://schemas.openxmlformats.org/officeDocument/2006/relationships" xmlns:p="http://schemas.openxmlformats.org/presentationml/2006/main">
  <p:cSld>
    <p:spTree>
      <p:nvGrpSpPr>
        <p:cNvPr id="1" name=""/>
        <p:cNvGrpSpPr/>
        <p:nvPr/>
      </p:nvGrpSpPr>
      <p:grpSpPr>
        <a:xfrm>
          <a:off x="0" y="0"/>
          <a:ext cx="0" cy="0"/>
          <a:chOff x="0" y="0"/>
          <a:chExt cx="0" cy="0"/>
        </a:xfrm>
      </p:grpSpPr>
      <p:sp>
        <p:nvSpPr>
          <p:cNvPr id="22529" name="Rectangle 1"/>
          <p:cNvSpPr>
            <a:spLocks noChangeArrowheads="1"/>
          </p:cNvSpPr>
          <p:nvPr/>
        </p:nvSpPr>
        <p:spPr bwMode="auto">
          <a:xfrm>
            <a:off x="142844" y="0"/>
            <a:ext cx="8858312" cy="4678204"/>
          </a:xfrm>
          <a:prstGeom prst="rect">
            <a:avLst/>
          </a:prstGeom>
          <a:noFill/>
          <a:ln w="9525">
            <a:noFill/>
            <a:miter lim="800000"/>
            <a:headEnd/>
            <a:tailEnd/>
          </a:ln>
          <a:effectLst/>
        </p:spPr>
        <p:txBody>
          <a:bodyPr vert="horz" wrap="square" lIns="91440" tIns="45720" rIns="91440" bIns="45720" numCol="1" anchor="ctr" anchorCtr="0" compatLnSpc="1">
            <a:prstTxWarp prst="textNoShape">
              <a:avLst/>
            </a:prstTxWarp>
            <a:spAutoFit/>
          </a:bodyPr>
          <a:lstStyle/>
          <a:p>
            <a:pPr marL="0" marR="0" lvl="0" indent="0" algn="ctr" defTabSz="914400" rtl="0" eaLnBrk="1" fontAlgn="base" latinLnBrk="0" hangingPunct="1">
              <a:lnSpc>
                <a:spcPct val="100000"/>
              </a:lnSpc>
              <a:spcBef>
                <a:spcPct val="0"/>
              </a:spcBef>
              <a:spcAft>
                <a:spcPct val="0"/>
              </a:spcAft>
              <a:buClrTx/>
              <a:buSzTx/>
              <a:buFontTx/>
              <a:buNone/>
              <a:tabLst>
                <a:tab pos="228600" algn="l"/>
              </a:tabLst>
            </a:pPr>
            <a:r>
              <a:rPr lang="ru-RU" sz="2000" b="1" dirty="0" smtClean="0">
                <a:solidFill>
                  <a:schemeClr val="bg2">
                    <a:lumMod val="50000"/>
                  </a:schemeClr>
                </a:solidFill>
                <a:latin typeface="+mj-lt"/>
                <a:ea typeface="Times New Roman" pitchFamily="18" charset="0"/>
                <a:cs typeface="Arial" pitchFamily="34" charset="0"/>
              </a:rPr>
              <a:t>Игра</a:t>
            </a:r>
            <a:r>
              <a:rPr kumimoji="0" lang="ru-RU" sz="2000" b="1" i="0" u="none" strike="noStrike" cap="none" normalizeH="0" baseline="0" dirty="0" smtClean="0">
                <a:ln>
                  <a:noFill/>
                </a:ln>
                <a:solidFill>
                  <a:schemeClr val="bg2">
                    <a:lumMod val="50000"/>
                  </a:schemeClr>
                </a:solidFill>
                <a:effectLst/>
                <a:latin typeface="+mj-lt"/>
                <a:ea typeface="Times New Roman" pitchFamily="18" charset="0"/>
                <a:cs typeface="Arial" pitchFamily="34" charset="0"/>
              </a:rPr>
              <a:t> </a:t>
            </a:r>
            <a:r>
              <a:rPr kumimoji="0" lang="ru-RU" sz="2000" b="1" i="0" u="none" strike="noStrike" cap="none" normalizeH="0" baseline="0" dirty="0" smtClean="0">
                <a:ln>
                  <a:noFill/>
                </a:ln>
                <a:solidFill>
                  <a:schemeClr val="bg2">
                    <a:lumMod val="50000"/>
                  </a:schemeClr>
                </a:solidFill>
                <a:effectLst/>
                <a:latin typeface="+mj-lt"/>
                <a:ea typeface="Times New Roman" pitchFamily="18" charset="0"/>
                <a:cs typeface="Arial" pitchFamily="34" charset="0"/>
              </a:rPr>
              <a:t>«Исправь ошибку»</a:t>
            </a:r>
          </a:p>
          <a:p>
            <a:pPr marL="0" marR="0" lvl="0" indent="0" algn="l" defTabSz="914400" rtl="0" eaLnBrk="1" fontAlgn="base" latinLnBrk="0" hangingPunct="1">
              <a:lnSpc>
                <a:spcPct val="100000"/>
              </a:lnSpc>
              <a:spcBef>
                <a:spcPct val="0"/>
              </a:spcBef>
              <a:spcAft>
                <a:spcPct val="0"/>
              </a:spcAft>
              <a:buClrTx/>
              <a:buSzTx/>
              <a:buFontTx/>
              <a:buNone/>
              <a:tabLst>
                <a:tab pos="228600" algn="l"/>
              </a:tabLst>
            </a:pPr>
            <a:r>
              <a:rPr kumimoji="0" lang="ru-RU" sz="2000" b="1" i="1" u="none" strike="noStrike" cap="none" normalizeH="0" baseline="0" dirty="0" smtClean="0">
                <a:ln>
                  <a:noFill/>
                </a:ln>
                <a:solidFill>
                  <a:schemeClr val="tx1"/>
                </a:solidFill>
                <a:effectLst/>
                <a:ea typeface="Times New Roman" pitchFamily="18" charset="0"/>
                <a:cs typeface="Arial" pitchFamily="34" charset="0"/>
              </a:rPr>
              <a:t>Цель</a:t>
            </a:r>
            <a:r>
              <a:rPr kumimoji="0" lang="ru-RU" sz="2000" b="1" i="1" u="none" strike="noStrike" cap="none" normalizeH="0" baseline="0" dirty="0" smtClean="0">
                <a:ln>
                  <a:noFill/>
                </a:ln>
                <a:solidFill>
                  <a:schemeClr val="tx1"/>
                </a:solidFill>
                <a:effectLst/>
                <a:ea typeface="Times New Roman" pitchFamily="18" charset="0"/>
                <a:cs typeface="Arial" pitchFamily="34" charset="0"/>
              </a:rPr>
              <a:t>:</a:t>
            </a:r>
            <a:r>
              <a:rPr kumimoji="0" lang="ru-RU" sz="2000" b="1" i="0" u="none" strike="noStrike" cap="none" normalizeH="0" baseline="0" dirty="0" smtClean="0">
                <a:ln>
                  <a:noFill/>
                </a:ln>
                <a:solidFill>
                  <a:schemeClr val="tx1"/>
                </a:solidFill>
                <a:effectLst/>
                <a:ea typeface="Times New Roman" pitchFamily="18" charset="0"/>
                <a:cs typeface="Arial" pitchFamily="34" charset="0"/>
              </a:rPr>
              <a:t>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замечать логические несоответствия в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предложениях.</a:t>
            </a:r>
          </a:p>
          <a:p>
            <a:pPr marL="0" marR="0" lvl="0" indent="0" algn="l" defTabSz="914400" rtl="0" eaLnBrk="1" fontAlgn="base" latinLnBrk="0" hangingPunct="1">
              <a:lnSpc>
                <a:spcPct val="100000"/>
              </a:lnSpc>
              <a:spcBef>
                <a:spcPct val="0"/>
              </a:spcBef>
              <a:spcAft>
                <a:spcPct val="0"/>
              </a:spcAft>
              <a:buClrTx/>
              <a:buSzTx/>
              <a:buFontTx/>
              <a:buNone/>
              <a:tabLst>
                <a:tab pos="228600" algn="l"/>
              </a:tabLst>
            </a:pPr>
            <a:r>
              <a:rPr lang="ru-RU" sz="2000" dirty="0" smtClean="0">
                <a:ea typeface="Times New Roman" pitchFamily="18" charset="0"/>
                <a:cs typeface="Arial" pitchFamily="34" charset="0"/>
              </a:rPr>
              <a:t>Проговар</a:t>
            </a:r>
            <a:r>
              <a:rPr kumimoji="0" lang="ru-RU" sz="2000" b="0" u="none" strike="noStrike" cap="none" normalizeH="0" baseline="0" dirty="0" smtClean="0">
                <a:ln>
                  <a:noFill/>
                </a:ln>
                <a:solidFill>
                  <a:schemeClr val="tx1"/>
                </a:solidFill>
                <a:effectLst/>
                <a:ea typeface="Times New Roman" pitchFamily="18" charset="0"/>
                <a:cs typeface="Arial" pitchFamily="34" charset="0"/>
              </a:rPr>
              <a:t>ивайте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намеренно неправильное предложение, </a:t>
            </a:r>
            <a:r>
              <a:rPr lang="ru-RU" sz="2000" dirty="0" smtClean="0">
                <a:ea typeface="Times New Roman" pitchFamily="18" charset="0"/>
                <a:cs typeface="Arial" pitchFamily="34" charset="0"/>
              </a:rPr>
              <a:t>дети</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 исправляют</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a:t>
            </a:r>
            <a:endParaRPr kumimoji="0" lang="ru-RU" sz="2000" b="0" i="0" u="none" strike="noStrike" cap="none" normalizeH="0" baseline="0" dirty="0" smtClean="0">
              <a:ln>
                <a:noFill/>
              </a:ln>
              <a:solidFill>
                <a:schemeClr val="tx1"/>
              </a:solidFill>
              <a:effectLst/>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1.Емеля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взял ведро, </a:t>
            </a:r>
            <a:endParaRPr kumimoji="0" lang="ru-RU" sz="2000" b="0" i="0" u="none" strike="noStrike" cap="none" normalizeH="0" baseline="0" dirty="0" smtClean="0">
              <a:ln>
                <a:noFill/>
              </a:ln>
              <a:solidFill>
                <a:schemeClr val="tx1"/>
              </a:solidFill>
              <a:effectLst/>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чтобы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пойти во двор за снегом.</a:t>
            </a:r>
            <a:endParaRPr kumimoji="0" lang="ru-RU" sz="2000" b="0" i="0" u="none" strike="noStrike" cap="none" normalizeH="0" baseline="0" dirty="0" smtClean="0">
              <a:ln>
                <a:noFill/>
              </a:ln>
              <a:solidFill>
                <a:schemeClr val="tx1"/>
              </a:solidFill>
              <a:effectLst/>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2. Емеля попросил Щуку, </a:t>
            </a:r>
            <a:endParaRPr kumimoji="0" lang="ru-RU" sz="2000" b="0" i="0" u="none" strike="noStrike" cap="none" normalizeH="0" baseline="0" dirty="0" smtClean="0">
              <a:ln>
                <a:noFill/>
              </a:ln>
              <a:solidFill>
                <a:schemeClr val="tx1"/>
              </a:solidFill>
              <a:effectLst/>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чтобы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она его отпустила.</a:t>
            </a:r>
            <a:endParaRPr kumimoji="0" lang="ru-RU" sz="2000" b="0" i="0" u="none" strike="noStrike" cap="none" normalizeH="0" baseline="0" dirty="0" smtClean="0">
              <a:ln>
                <a:noFill/>
              </a:ln>
              <a:solidFill>
                <a:schemeClr val="tx1"/>
              </a:solidFill>
              <a:effectLst/>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3.Щука хотела, чтобы Емеля </a:t>
            </a:r>
            <a:endParaRPr kumimoji="0" lang="ru-RU" sz="2000" b="0" i="0" u="none" strike="noStrike" cap="none" normalizeH="0" baseline="0" dirty="0" smtClean="0">
              <a:ln>
                <a:noFill/>
              </a:ln>
              <a:solidFill>
                <a:schemeClr val="tx1"/>
              </a:solidFill>
              <a:effectLst/>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исполнял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её желания.</a:t>
            </a:r>
            <a:endParaRPr kumimoji="0" lang="ru-RU" sz="2000" b="0" i="0" u="none" strike="noStrike" cap="none" normalizeH="0" baseline="0" dirty="0" smtClean="0">
              <a:ln>
                <a:noFill/>
              </a:ln>
              <a:solidFill>
                <a:schemeClr val="tx1"/>
              </a:solidFill>
              <a:effectLst/>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4. Слуги приказали царю, чтобы он </a:t>
            </a:r>
            <a:endParaRPr kumimoji="0" lang="ru-RU" sz="2000" b="0" i="0" u="none" strike="noStrike" cap="none" normalizeH="0" baseline="0" dirty="0" smtClean="0">
              <a:ln>
                <a:noFill/>
              </a:ln>
              <a:solidFill>
                <a:schemeClr val="tx1"/>
              </a:solidFill>
              <a:effectLst/>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привел Емелю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во дворец </a:t>
            </a:r>
            <a:endParaRPr kumimoji="0" lang="ru-RU" sz="2000" b="0" i="0" u="none" strike="noStrike" cap="none" normalizeH="0" baseline="0" dirty="0" smtClean="0">
              <a:ln>
                <a:noFill/>
              </a:ln>
              <a:solidFill>
                <a:schemeClr val="tx1"/>
              </a:solidFill>
              <a:effectLst/>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5. Царь хотел, чтобы царская дочь </a:t>
            </a:r>
            <a:endParaRPr kumimoji="0" lang="ru-RU" sz="2000" b="0" i="0" u="none" strike="noStrike" cap="none" normalizeH="0" baseline="0" dirty="0" smtClean="0">
              <a:ln>
                <a:noFill/>
              </a:ln>
              <a:solidFill>
                <a:schemeClr val="tx1"/>
              </a:solidFill>
              <a:effectLst/>
              <a:ea typeface="Times New Roman" pitchFamily="18" charset="0"/>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r>
              <a:rPr kumimoji="0" lang="ru-RU" sz="2000" b="0" i="0" u="none" strike="noStrike" cap="none" normalizeH="0" baseline="0" dirty="0" smtClean="0">
                <a:ln>
                  <a:noFill/>
                </a:ln>
                <a:solidFill>
                  <a:schemeClr val="tx1"/>
                </a:solidFill>
                <a:effectLst/>
                <a:ea typeface="Times New Roman" pitchFamily="18" charset="0"/>
                <a:cs typeface="Arial" pitchFamily="34" charset="0"/>
              </a:rPr>
              <a:t>вышла </a:t>
            </a:r>
            <a:r>
              <a:rPr kumimoji="0" lang="ru-RU" sz="2000" b="0" i="0" u="none" strike="noStrike" cap="none" normalizeH="0" baseline="0" dirty="0" smtClean="0">
                <a:ln>
                  <a:noFill/>
                </a:ln>
                <a:solidFill>
                  <a:schemeClr val="tx1"/>
                </a:solidFill>
                <a:effectLst/>
                <a:ea typeface="Times New Roman" pitchFamily="18" charset="0"/>
                <a:cs typeface="Arial" pitchFamily="34" charset="0"/>
              </a:rPr>
              <a:t>замуж за Емелю</a:t>
            </a:r>
            <a:endParaRPr kumimoji="0" lang="ru-RU" sz="2000" b="0" i="0" u="none" strike="noStrike" cap="none" normalizeH="0" baseline="0" dirty="0" smtClean="0">
              <a:ln>
                <a:noFill/>
              </a:ln>
              <a:solidFill>
                <a:schemeClr val="tx1"/>
              </a:solidFill>
              <a:effectLst/>
              <a:cs typeface="Arial" pitchFamily="34" charset="0"/>
            </a:endParaRPr>
          </a:p>
          <a:p>
            <a:pPr marL="0" marR="0" lvl="0" indent="0" algn="l" defTabSz="914400" rtl="0" eaLnBrk="0" fontAlgn="base" latinLnBrk="0" hangingPunct="0">
              <a:lnSpc>
                <a:spcPct val="100000"/>
              </a:lnSpc>
              <a:spcBef>
                <a:spcPct val="0"/>
              </a:spcBef>
              <a:spcAft>
                <a:spcPct val="0"/>
              </a:spcAft>
              <a:buClrTx/>
              <a:buSzTx/>
              <a:buFontTx/>
              <a:buNone/>
              <a:tabLst>
                <a:tab pos="228600" algn="l"/>
              </a:tabLst>
            </a:pPr>
            <a:endParaRPr kumimoji="0" lang="ru-RU" sz="1800" b="0" i="0" u="none" strike="noStrike" cap="none" normalizeH="0" baseline="0" dirty="0" smtClean="0">
              <a:ln>
                <a:noFill/>
              </a:ln>
              <a:solidFill>
                <a:schemeClr val="tx1"/>
              </a:solidFill>
              <a:effectLst/>
              <a:latin typeface="Arial" pitchFamily="34" charset="0"/>
              <a:cs typeface="Arial" pitchFamily="34" charset="0"/>
            </a:endParaRPr>
          </a:p>
        </p:txBody>
      </p:sp>
      <p:graphicFrame>
        <p:nvGraphicFramePr>
          <p:cNvPr id="3" name="Таблица 2"/>
          <p:cNvGraphicFramePr>
            <a:graphicFrameLocks noGrp="1"/>
          </p:cNvGraphicFramePr>
          <p:nvPr/>
        </p:nvGraphicFramePr>
        <p:xfrm>
          <a:off x="4786314" y="1071520"/>
          <a:ext cx="3643338" cy="5572190"/>
        </p:xfrm>
        <a:graphic>
          <a:graphicData uri="http://schemas.openxmlformats.org/drawingml/2006/table">
            <a:tbl>
              <a:tblPr firstRow="1" bandRow="1">
                <a:tableStyleId>{5C22544A-7EE6-4342-B048-85BDC9FD1C3A}</a:tableStyleId>
              </a:tblPr>
              <a:tblGrid>
                <a:gridCol w="1802959"/>
                <a:gridCol w="1840379"/>
              </a:tblGrid>
              <a:tr h="1114438">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1114438">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1114438">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1114438">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r h="1114438">
                <a:tc>
                  <a:txBody>
                    <a:bodyPr/>
                    <a:lstStyle/>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c>
                  <a:txBody>
                    <a:bodyPr/>
                    <a:lstStyle/>
                    <a:p>
                      <a:endParaRPr lang="ru-RU" dirty="0" smtClean="0"/>
                    </a:p>
                    <a:p>
                      <a:endParaRPr lang="ru-RU" dirty="0" smtClean="0"/>
                    </a:p>
                    <a:p>
                      <a:endParaRPr lang="ru-RU" dirty="0"/>
                    </a:p>
                  </a:txBody>
                  <a:tcPr>
                    <a:lnL w="12700" cap="flat" cmpd="sng" algn="ctr">
                      <a:solidFill>
                        <a:schemeClr val="tx1"/>
                      </a:solidFill>
                      <a:prstDash val="solid"/>
                      <a:round/>
                      <a:headEnd type="none" w="med" len="med"/>
                      <a:tailEnd type="none" w="med" len="med"/>
                    </a:lnL>
                    <a:lnR w="12700" cap="flat" cmpd="sng" algn="ctr">
                      <a:solidFill>
                        <a:schemeClr val="tx1"/>
                      </a:solidFill>
                      <a:prstDash val="solid"/>
                      <a:round/>
                      <a:headEnd type="none" w="med" len="med"/>
                      <a:tailEnd type="none" w="med" len="med"/>
                    </a:lnR>
                    <a:lnT w="12700" cap="flat" cmpd="sng" algn="ctr">
                      <a:solidFill>
                        <a:schemeClr val="tx1"/>
                      </a:solidFill>
                      <a:prstDash val="solid"/>
                      <a:round/>
                      <a:headEnd type="none" w="med" len="med"/>
                      <a:tailEnd type="none" w="med" len="med"/>
                    </a:lnT>
                    <a:lnB w="12700" cap="flat" cmpd="sng" algn="ctr">
                      <a:solidFill>
                        <a:schemeClr val="tx1"/>
                      </a:solidFill>
                      <a:prstDash val="solid"/>
                      <a:round/>
                      <a:headEnd type="none" w="med" len="med"/>
                      <a:tailEnd type="none" w="med" len="med"/>
                    </a:lnB>
                    <a:noFill/>
                  </a:tcPr>
                </a:tc>
              </a:tr>
            </a:tbl>
          </a:graphicData>
        </a:graphic>
      </p:graphicFrame>
      <p:pic>
        <p:nvPicPr>
          <p:cNvPr id="4" name="Рисунок 3" descr="https://avatars.mds.yandex.net/i?id=fbfb90208076e43617fc11ce6714b279654842f9-10698550-images-thumbs&amp;n=13"/>
          <p:cNvPicPr/>
          <p:nvPr/>
        </p:nvPicPr>
        <p:blipFill>
          <a:blip r:embed="rId2"/>
          <a:srcRect l="18958" t="8989" r="54909"/>
          <a:stretch>
            <a:fillRect/>
          </a:stretch>
        </p:blipFill>
        <p:spPr bwMode="auto">
          <a:xfrm>
            <a:off x="4929190" y="1142984"/>
            <a:ext cx="642942" cy="985841"/>
          </a:xfrm>
          <a:prstGeom prst="rect">
            <a:avLst/>
          </a:prstGeom>
          <a:noFill/>
        </p:spPr>
      </p:pic>
      <p:pic>
        <p:nvPicPr>
          <p:cNvPr id="5" name="Рисунок 4" descr="https://avatars.mds.yandex.net/i?id=d0e5757a96786fe28cd44c5d6a125b3826781900-10933522-images-thumbs&amp;n=13"/>
          <p:cNvPicPr/>
          <p:nvPr/>
        </p:nvPicPr>
        <p:blipFill>
          <a:blip r:embed="rId3" cstate="print"/>
          <a:srcRect l="53281" t="22467"/>
          <a:stretch>
            <a:fillRect/>
          </a:stretch>
        </p:blipFill>
        <p:spPr bwMode="auto">
          <a:xfrm>
            <a:off x="5572132" y="1428736"/>
            <a:ext cx="785818" cy="714380"/>
          </a:xfrm>
          <a:prstGeom prst="rect">
            <a:avLst/>
          </a:prstGeom>
          <a:noFill/>
          <a:ln w="9525">
            <a:noFill/>
            <a:miter lim="800000"/>
            <a:headEnd/>
            <a:tailEnd/>
          </a:ln>
        </p:spPr>
      </p:pic>
      <p:pic>
        <p:nvPicPr>
          <p:cNvPr id="7" name="Рисунок 6" descr="https://avatars.mds.yandex.net/i?id=6c0671490e2d9fdfb4189d37d5cf77b550c0be7c-4688861-images-thumbs&amp;n=13"/>
          <p:cNvPicPr/>
          <p:nvPr/>
        </p:nvPicPr>
        <p:blipFill>
          <a:blip r:embed="rId4"/>
          <a:srcRect l="15381" t="19188" r="55208" b="12915"/>
          <a:stretch>
            <a:fillRect/>
          </a:stretch>
        </p:blipFill>
        <p:spPr bwMode="auto">
          <a:xfrm>
            <a:off x="4929190" y="2285992"/>
            <a:ext cx="642942" cy="928694"/>
          </a:xfrm>
          <a:prstGeom prst="rect">
            <a:avLst/>
          </a:prstGeom>
          <a:noFill/>
          <a:ln w="9525">
            <a:noFill/>
            <a:miter lim="800000"/>
            <a:headEnd/>
            <a:tailEnd/>
          </a:ln>
        </p:spPr>
      </p:pic>
      <p:pic>
        <p:nvPicPr>
          <p:cNvPr id="8" name="Рисунок 7" descr="https://avatars.mds.yandex.net/i?id=6c0671490e2d9fdfb4189d37d5cf77b550c0be7c-4688861-images-thumbs&amp;n=13"/>
          <p:cNvPicPr/>
          <p:nvPr/>
        </p:nvPicPr>
        <p:blipFill>
          <a:blip r:embed="rId4"/>
          <a:srcRect l="47500" t="32472" r="19706" b="-4797"/>
          <a:stretch>
            <a:fillRect/>
          </a:stretch>
        </p:blipFill>
        <p:spPr bwMode="auto">
          <a:xfrm>
            <a:off x="5572132" y="2285992"/>
            <a:ext cx="928694" cy="1000132"/>
          </a:xfrm>
          <a:prstGeom prst="rect">
            <a:avLst/>
          </a:prstGeom>
          <a:noFill/>
          <a:ln w="9525">
            <a:noFill/>
            <a:miter lim="800000"/>
            <a:headEnd/>
            <a:tailEnd/>
          </a:ln>
        </p:spPr>
      </p:pic>
      <p:pic>
        <p:nvPicPr>
          <p:cNvPr id="9" name="Рисунок 8" descr="https://avatars.mds.yandex.net/i?id=6c0671490e2d9fdfb4189d37d5cf77b550c0be7c-4688861-images-thumbs&amp;n=13"/>
          <p:cNvPicPr/>
          <p:nvPr/>
        </p:nvPicPr>
        <p:blipFill>
          <a:blip r:embed="rId4"/>
          <a:srcRect l="47500" t="32472" r="19706" b="-4797"/>
          <a:stretch>
            <a:fillRect/>
          </a:stretch>
        </p:blipFill>
        <p:spPr bwMode="auto">
          <a:xfrm flipH="1">
            <a:off x="4929190" y="3357562"/>
            <a:ext cx="1143008" cy="1000132"/>
          </a:xfrm>
          <a:prstGeom prst="rect">
            <a:avLst/>
          </a:prstGeom>
          <a:noFill/>
          <a:ln w="9525">
            <a:noFill/>
            <a:miter lim="800000"/>
            <a:headEnd/>
            <a:tailEnd/>
          </a:ln>
        </p:spPr>
      </p:pic>
      <p:pic>
        <p:nvPicPr>
          <p:cNvPr id="10" name="Рисунок 9" descr="https://avatars.mds.yandex.net/i?id=6c0671490e2d9fdfb4189d37d5cf77b550c0be7c-4688861-images-thumbs&amp;n=13"/>
          <p:cNvPicPr/>
          <p:nvPr/>
        </p:nvPicPr>
        <p:blipFill>
          <a:blip r:embed="rId4"/>
          <a:srcRect l="15381" t="19188" r="55208" b="12915"/>
          <a:stretch>
            <a:fillRect/>
          </a:stretch>
        </p:blipFill>
        <p:spPr bwMode="auto">
          <a:xfrm flipH="1">
            <a:off x="6786578" y="3357562"/>
            <a:ext cx="928694" cy="928694"/>
          </a:xfrm>
          <a:prstGeom prst="rect">
            <a:avLst/>
          </a:prstGeom>
          <a:noFill/>
          <a:ln w="9525">
            <a:noFill/>
            <a:miter lim="800000"/>
            <a:headEnd/>
            <a:tailEnd/>
          </a:ln>
        </p:spPr>
      </p:pic>
      <p:pic>
        <p:nvPicPr>
          <p:cNvPr id="11" name="Рисунок 10" descr="https://avatars.mds.yandex.net/i?id=7ebef12540497cb7251d0c9e9ccb03d6fef6c114-4012087-images-thumbs&amp;n=13"/>
          <p:cNvPicPr/>
          <p:nvPr/>
        </p:nvPicPr>
        <p:blipFill>
          <a:blip r:embed="rId5" cstate="print"/>
          <a:srcRect l="7903" r="57249"/>
          <a:stretch>
            <a:fillRect/>
          </a:stretch>
        </p:blipFill>
        <p:spPr bwMode="auto">
          <a:xfrm>
            <a:off x="5286380" y="4500570"/>
            <a:ext cx="357190" cy="857256"/>
          </a:xfrm>
          <a:prstGeom prst="rect">
            <a:avLst/>
          </a:prstGeom>
          <a:noFill/>
          <a:ln w="9525">
            <a:noFill/>
            <a:miter lim="800000"/>
            <a:headEnd/>
            <a:tailEnd/>
          </a:ln>
        </p:spPr>
      </p:pic>
      <p:pic>
        <p:nvPicPr>
          <p:cNvPr id="12" name="Рисунок 11" descr="https://avatars.mds.yandex.net/i?id=7ebef12540497cb7251d0c9e9ccb03d6fef6c114-4012087-images-thumbs&amp;n=13"/>
          <p:cNvPicPr/>
          <p:nvPr/>
        </p:nvPicPr>
        <p:blipFill>
          <a:blip r:embed="rId5" cstate="print"/>
          <a:srcRect l="7903" r="57249"/>
          <a:stretch>
            <a:fillRect/>
          </a:stretch>
        </p:blipFill>
        <p:spPr bwMode="auto">
          <a:xfrm>
            <a:off x="4929190" y="4429132"/>
            <a:ext cx="357190" cy="1000132"/>
          </a:xfrm>
          <a:prstGeom prst="rect">
            <a:avLst/>
          </a:prstGeom>
          <a:noFill/>
          <a:ln w="9525">
            <a:noFill/>
            <a:miter lim="800000"/>
            <a:headEnd/>
            <a:tailEnd/>
          </a:ln>
        </p:spPr>
      </p:pic>
      <p:pic>
        <p:nvPicPr>
          <p:cNvPr id="13" name="Рисунок 12" descr="https://avatars.mds.yandex.net/i?id=adf8804eeb7a39aee806813ca561878aa50b1d97-5869770-images-thumbs&amp;n=13"/>
          <p:cNvPicPr/>
          <p:nvPr/>
        </p:nvPicPr>
        <p:blipFill>
          <a:blip r:embed="rId6"/>
          <a:srcRect l="17708" t="4651" r="59584" b="13010"/>
          <a:stretch>
            <a:fillRect/>
          </a:stretch>
        </p:blipFill>
        <p:spPr bwMode="auto">
          <a:xfrm flipH="1">
            <a:off x="5857884" y="4500570"/>
            <a:ext cx="642942" cy="928694"/>
          </a:xfrm>
          <a:prstGeom prst="rect">
            <a:avLst/>
          </a:prstGeom>
          <a:noFill/>
          <a:ln w="9525">
            <a:noFill/>
            <a:miter lim="800000"/>
            <a:headEnd/>
            <a:tailEnd/>
          </a:ln>
        </p:spPr>
      </p:pic>
      <p:pic>
        <p:nvPicPr>
          <p:cNvPr id="14" name="Рисунок 13" descr="https://avatars.mds.yandex.net/i?id=adf8804eeb7a39aee806813ca561878aa50b1d97-5869770-images-thumbs&amp;n=13"/>
          <p:cNvPicPr/>
          <p:nvPr/>
        </p:nvPicPr>
        <p:blipFill>
          <a:blip r:embed="rId6"/>
          <a:srcRect l="17708" t="4651" r="59584" b="13010"/>
          <a:stretch>
            <a:fillRect/>
          </a:stretch>
        </p:blipFill>
        <p:spPr bwMode="auto">
          <a:xfrm>
            <a:off x="5000628" y="5643578"/>
            <a:ext cx="857256" cy="857256"/>
          </a:xfrm>
          <a:prstGeom prst="rect">
            <a:avLst/>
          </a:prstGeom>
          <a:noFill/>
          <a:ln w="9525">
            <a:noFill/>
            <a:miter lim="800000"/>
            <a:headEnd/>
            <a:tailEnd/>
          </a:ln>
        </p:spPr>
      </p:pic>
      <p:pic>
        <p:nvPicPr>
          <p:cNvPr id="17" name="Рисунок 16" descr="https://avatars.mds.yandex.net/i?id=6c0671490e2d9fdfb4189d37d5cf77b550c0be7c-4688861-images-thumbs&amp;n=13"/>
          <p:cNvPicPr/>
          <p:nvPr/>
        </p:nvPicPr>
        <p:blipFill>
          <a:blip r:embed="rId4"/>
          <a:srcRect l="15381" t="19188" r="55208" b="12915"/>
          <a:stretch>
            <a:fillRect/>
          </a:stretch>
        </p:blipFill>
        <p:spPr bwMode="auto">
          <a:xfrm>
            <a:off x="6786578" y="2285992"/>
            <a:ext cx="1071570" cy="928694"/>
          </a:xfrm>
          <a:prstGeom prst="rect">
            <a:avLst/>
          </a:prstGeom>
          <a:noFill/>
          <a:ln w="9525">
            <a:noFill/>
            <a:miter lim="800000"/>
            <a:headEnd/>
            <a:tailEnd/>
          </a:ln>
        </p:spPr>
      </p:pic>
      <p:pic>
        <p:nvPicPr>
          <p:cNvPr id="18" name="Рисунок 17" descr="https://avatars.mds.yandex.net/i?id=e2a827b776201b807ba538dc92f5d2941137ea6a-4234038-images-thumbs&amp;n=13"/>
          <p:cNvPicPr/>
          <p:nvPr/>
        </p:nvPicPr>
        <p:blipFill>
          <a:blip r:embed="rId7" cstate="print"/>
          <a:srcRect l="14904" r="17317"/>
          <a:stretch>
            <a:fillRect/>
          </a:stretch>
        </p:blipFill>
        <p:spPr bwMode="auto">
          <a:xfrm>
            <a:off x="6858016" y="4429132"/>
            <a:ext cx="1143008" cy="1000132"/>
          </a:xfrm>
          <a:prstGeom prst="rect">
            <a:avLst/>
          </a:prstGeom>
          <a:noFill/>
          <a:ln w="9525">
            <a:noFill/>
            <a:miter lim="800000"/>
            <a:headEnd/>
            <a:tailEnd/>
          </a:ln>
        </p:spPr>
      </p:pic>
      <p:pic>
        <p:nvPicPr>
          <p:cNvPr id="19" name="Рисунок 18" descr="https://avatars.mds.yandex.net/i?id=bb54b19fd9b60a380defc7ee1fb23386025ef986-9266026-images-thumbs&amp;n=13"/>
          <p:cNvPicPr/>
          <p:nvPr/>
        </p:nvPicPr>
        <p:blipFill>
          <a:blip r:embed="rId8"/>
          <a:srcRect l="34027" t="12812" r="10070" b="17813"/>
          <a:stretch>
            <a:fillRect/>
          </a:stretch>
        </p:blipFill>
        <p:spPr bwMode="auto">
          <a:xfrm>
            <a:off x="6929454" y="5643578"/>
            <a:ext cx="1000132" cy="928694"/>
          </a:xfrm>
          <a:prstGeom prst="rect">
            <a:avLst/>
          </a:prstGeom>
          <a:noFill/>
          <a:ln w="9525">
            <a:noFill/>
            <a:miter lim="800000"/>
            <a:headEnd/>
            <a:tailEnd/>
          </a:ln>
        </p:spPr>
      </p:pic>
      <p:pic>
        <p:nvPicPr>
          <p:cNvPr id="20" name="Рисунок 19" descr="https://avatars.mds.yandex.net/i?id=b59a362bd76afed33dca8a683886e981933a9fb8-12399224-images-thumbs&amp;n=13"/>
          <p:cNvPicPr/>
          <p:nvPr/>
        </p:nvPicPr>
        <p:blipFill>
          <a:blip r:embed="rId9"/>
          <a:srcRect l="49510" t="21805" r="14602" b="45708"/>
          <a:stretch>
            <a:fillRect/>
          </a:stretch>
        </p:blipFill>
        <p:spPr bwMode="auto">
          <a:xfrm>
            <a:off x="6715140" y="1142984"/>
            <a:ext cx="1214446" cy="969688"/>
          </a:xfrm>
          <a:prstGeom prst="rect">
            <a:avLst/>
          </a:prstGeom>
          <a:noFill/>
          <a:ln w="9525">
            <a:noFill/>
            <a:miter lim="800000"/>
            <a:headEnd/>
            <a:tailEnd/>
          </a:ln>
        </p:spPr>
      </p:pic>
    </p:spTree>
  </p:cSld>
  <p:clrMapOvr>
    <a:masterClrMapping/>
  </p:clrMapOvr>
</p:sld>
</file>

<file path=ppt/theme/_rels/theme1.xml.rels><?xml version="1.0" encoding="UTF-8" standalone="yes"?>
<Relationships xmlns="http://schemas.openxmlformats.org/package/2006/relationships"><Relationship Id="rId1" Type="http://schemas.openxmlformats.org/officeDocument/2006/relationships/image" Target="../media/image1.jpeg"/></Relationships>
</file>

<file path=ppt/theme/theme1.xml><?xml version="1.0" encoding="utf-8"?>
<a:theme xmlns:a="http://schemas.openxmlformats.org/drawingml/2006/main" name="Изящная">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Opulent</Template>
  <TotalTime>978</TotalTime>
  <Words>483</Words>
  <PresentationFormat>Экран (4:3)</PresentationFormat>
  <Paragraphs>187</Paragraphs>
  <Slides>10</Slides>
  <Notes>0</Notes>
  <HiddenSlides>0</HiddenSlides>
  <MMClips>0</MMClips>
  <ScaleCrop>false</ScaleCrop>
  <HeadingPairs>
    <vt:vector size="4" baseType="variant">
      <vt:variant>
        <vt:lpstr>Тема</vt:lpstr>
      </vt:variant>
      <vt:variant>
        <vt:i4>1</vt:i4>
      </vt:variant>
      <vt:variant>
        <vt:lpstr>Заголовки слайдов</vt:lpstr>
      </vt:variant>
      <vt:variant>
        <vt:i4>10</vt:i4>
      </vt:variant>
    </vt:vector>
  </HeadingPairs>
  <TitlesOfParts>
    <vt:vector size="11" baseType="lpstr">
      <vt:lpstr>Изящная</vt:lpstr>
      <vt:lpstr>Электронные игры для освоения сложноподчинённого предложения  с союзом «чтобы» с детьми с ОВЗ 5 - 6лет  (на материале сказки «По щучьему велению») </vt:lpstr>
      <vt:lpstr>                   Игры ознакомительного   этапа. </vt:lpstr>
      <vt:lpstr>Слайд 3</vt:lpstr>
      <vt:lpstr>Слайд 4</vt:lpstr>
      <vt:lpstr>Слайд 5</vt:lpstr>
      <vt:lpstr>Слайд 6</vt:lpstr>
      <vt:lpstr>Слайд 7</vt:lpstr>
      <vt:lpstr>Слайд 8</vt:lpstr>
      <vt:lpstr>Слайд 9</vt:lpstr>
      <vt:lpstr>Слайд 10</vt:lpstr>
    </vt:vector>
  </TitlesOfParts>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игры</dc:title>
  <dc:creator>LENA</dc:creator>
  <cp:lastModifiedBy>LENA</cp:lastModifiedBy>
  <cp:revision>144</cp:revision>
  <dcterms:created xsi:type="dcterms:W3CDTF">2025-12-28T04:42:42Z</dcterms:created>
  <dcterms:modified xsi:type="dcterms:W3CDTF">2025-12-30T09:07:52Z</dcterms:modified>
</cp:coreProperties>
</file>